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9CC" w:rsidRDefault="00A00E2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3691849</wp:posOffset>
                </wp:positionH>
                <wp:positionV relativeFrom="paragraph">
                  <wp:posOffset>2315210</wp:posOffset>
                </wp:positionV>
                <wp:extent cx="368795" cy="356260"/>
                <wp:effectExtent l="0" t="0" r="12700" b="247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795" cy="356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E2A" w:rsidRDefault="00A00E2A" w:rsidP="00A00E2A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7" o:spid="_x0000_s1026" style="position:absolute;margin-left:290.7pt;margin-top:182.3pt;width:29.05pt;height:28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" filled="f" strokecolor="#70ad47 [3209]" strokeweight="1pt">
                <v:stroke joinstyle="miter"/>
                <v:textbox>
                  <w:txbxContent>
                    <w:p w:rsidR="00A00E2A" w:rsidRDefault="00A00E2A" w:rsidP="00A00E2A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1484416</wp:posOffset>
                </wp:positionH>
                <wp:positionV relativeFrom="paragraph">
                  <wp:posOffset>2802577</wp:posOffset>
                </wp:positionV>
                <wp:extent cx="320633" cy="320633"/>
                <wp:effectExtent l="0" t="0" r="22860" b="2286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33" cy="32063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E2A" w:rsidRDefault="00A00E2A" w:rsidP="00A00E2A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27" style="position:absolute;margin-left:116.9pt;margin-top:220.7pt;width:25.25pt;height:2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" filled="f" strokecolor="#70ad47 [3209]" strokeweight="1pt">
                <v:stroke joinstyle="miter"/>
                <v:textbox>
                  <w:txbxContent>
                    <w:p w:rsidR="00A00E2A" w:rsidRDefault="00A00E2A" w:rsidP="00A00E2A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2066306</wp:posOffset>
                </wp:positionH>
                <wp:positionV relativeFrom="paragraph">
                  <wp:posOffset>3277590</wp:posOffset>
                </wp:positionV>
                <wp:extent cx="272737" cy="332509"/>
                <wp:effectExtent l="0" t="0" r="13335" b="1079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37" cy="332509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E2A" w:rsidRDefault="00A00E2A" w:rsidP="00A00E2A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5" o:spid="_x0000_s1028" style="position:absolute;margin-left:162.7pt;margin-top:258.1pt;width:21.5pt;height:26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" filled="f" strokecolor="#70ad47 [3209]" strokeweight="1pt">
                <v:stroke joinstyle="miter"/>
                <v:textbox>
                  <w:txbxContent>
                    <w:p w:rsidR="00A00E2A" w:rsidRDefault="00A00E2A" w:rsidP="00A00E2A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3099460</wp:posOffset>
                </wp:positionH>
                <wp:positionV relativeFrom="paragraph">
                  <wp:posOffset>3348842</wp:posOffset>
                </wp:positionV>
                <wp:extent cx="593486" cy="641267"/>
                <wp:effectExtent l="0" t="0" r="16510" b="2603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86" cy="64126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E2A" w:rsidRDefault="00A00E2A" w:rsidP="00A00E2A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4" o:spid="_x0000_s1029" style="position:absolute;margin-left:244.05pt;margin-top:263.7pt;width:46.75pt;height:5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" filled="f" strokecolor="#70ad47 [3209]" strokeweight="1pt">
                <v:stroke joinstyle="miter"/>
                <v:textbox>
                  <w:txbxContent>
                    <w:p w:rsidR="00A00E2A" w:rsidRDefault="00A00E2A" w:rsidP="00A00E2A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8716488" cy="6533982"/>
            <wp:effectExtent l="0" t="0" r="889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830" cy="653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148" w:rsidRDefault="00635148"/>
    <w:p w:rsidR="006269CC" w:rsidRDefault="006269CC"/>
    <w:sectPr w:rsidR="006269CC" w:rsidSect="00A00E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48"/>
    <w:rsid w:val="006269CC"/>
    <w:rsid w:val="00635148"/>
    <w:rsid w:val="007F25F1"/>
    <w:rsid w:val="00963457"/>
    <w:rsid w:val="00A0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5AD2B-96DD-4AF8-ADCE-DD3E5261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C91EF575</Template>
  <TotalTime>89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Ellis</dc:creator>
  <cp:keywords/>
  <dc:description/>
  <cp:lastModifiedBy>Peter Ellis</cp:lastModifiedBy>
  <cp:revision>1</cp:revision>
  <dcterms:created xsi:type="dcterms:W3CDTF">2024-06-18T10:15:00Z</dcterms:created>
  <dcterms:modified xsi:type="dcterms:W3CDTF">2024-06-18T13:39:00Z</dcterms:modified>
</cp:coreProperties>
</file>