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54AD" w:rsidRDefault="00DF3431">
                            <w:r>
                              <w:t>Ms R. Ballam</w:t>
                            </w:r>
                          </w:p>
                          <w:p w:rsidR="00DF3431" w:rsidRDefault="00DF3431">
                            <w:r>
                              <w:t>Planning Services</w:t>
                            </w:r>
                          </w:p>
                          <w:p w:rsidR="00DF3431" w:rsidRDefault="00DF3431">
                            <w:r>
                              <w:t>Havant Borough Council</w:t>
                            </w:r>
                          </w:p>
                          <w:p w:rsidR="00DF3431" w:rsidRDefault="00DF3431">
                            <w:r>
                              <w:t>Public Service Plaza</w:t>
                            </w:r>
                          </w:p>
                          <w:p w:rsidR="00DF3431" w:rsidRDefault="00DF3431">
                            <w:r>
                              <w:t>Civic Centre Road</w:t>
                            </w:r>
                          </w:p>
                          <w:p w:rsidR="00DF3431" w:rsidRDefault="00DF3431">
                            <w:r>
                              <w:t>Havant</w:t>
                            </w:r>
                          </w:p>
                          <w:p w:rsidR="00DF3431" w:rsidRDefault="00DF3431">
                            <w:r>
                              <w:t>Hampshire</w:t>
                            </w:r>
                          </w:p>
                          <w:p w:rsidR="00DF3431" w:rsidRDefault="00DF3431">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3A54AD" w:rsidRDefault="00DF3431">
                      <w:r>
                        <w:t>Ms R. Ballam</w:t>
                      </w:r>
                    </w:p>
                    <w:p w:rsidR="00DF3431" w:rsidRDefault="00DF3431">
                      <w:r>
                        <w:t>Planning Services</w:t>
                      </w:r>
                    </w:p>
                    <w:p w:rsidR="00DF3431" w:rsidRDefault="00DF3431">
                      <w:r>
                        <w:t>Havant Borough Council</w:t>
                      </w:r>
                    </w:p>
                    <w:p w:rsidR="00DF3431" w:rsidRDefault="00DF3431">
                      <w:r>
                        <w:t>Public Service Plaza</w:t>
                      </w:r>
                    </w:p>
                    <w:p w:rsidR="00DF3431" w:rsidRDefault="00DF3431">
                      <w:r>
                        <w:t>Civic Centre Road</w:t>
                      </w:r>
                    </w:p>
                    <w:p w:rsidR="00DF3431" w:rsidRDefault="00DF3431">
                      <w:r>
                        <w:t>Havant</w:t>
                      </w:r>
                    </w:p>
                    <w:p w:rsidR="00DF3431" w:rsidRDefault="00DF3431">
                      <w:r>
                        <w:t>Hampshire</w:t>
                      </w:r>
                    </w:p>
                    <w:p w:rsidR="00DF3431" w:rsidRDefault="00DF3431">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DF3431">
                              <w:t>8</w:t>
                            </w:r>
                            <w:r w:rsidR="00DF3431" w:rsidRPr="00DF3431">
                              <w:rPr>
                                <w:vertAlign w:val="superscript"/>
                              </w:rPr>
                              <w:t>th</w:t>
                            </w:r>
                            <w:r w:rsidR="00DF3431">
                              <w:t xml:space="preserve"> March 2019</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DF3431">
                              <w:t>app/19</w:t>
                            </w:r>
                          </w:p>
                          <w:p w:rsidR="0017718D" w:rsidRDefault="0017718D" w:rsidP="0017718D">
                            <w:pPr>
                              <w:spacing w:after="120"/>
                            </w:pPr>
                            <w:r>
                              <w:t>Your reference:</w:t>
                            </w:r>
                            <w:r w:rsidR="00755521">
                              <w:t xml:space="preserve"> </w:t>
                            </w:r>
                            <w:r w:rsidR="00DF3431">
                              <w:t>APP/15/01435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DF3431">
                        <w:t>8</w:t>
                      </w:r>
                      <w:r w:rsidR="00DF3431" w:rsidRPr="00DF3431">
                        <w:rPr>
                          <w:vertAlign w:val="superscript"/>
                        </w:rPr>
                        <w:t>th</w:t>
                      </w:r>
                      <w:r w:rsidR="00DF3431">
                        <w:t xml:space="preserve"> March 2019</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DF3431">
                        <w:t>app/19</w:t>
                      </w:r>
                    </w:p>
                    <w:p w:rsidR="0017718D" w:rsidRDefault="0017718D" w:rsidP="0017718D">
                      <w:pPr>
                        <w:spacing w:after="120"/>
                      </w:pPr>
                      <w:r>
                        <w:t>Your reference:</w:t>
                      </w:r>
                      <w:r w:rsidR="00755521">
                        <w:t xml:space="preserve"> </w:t>
                      </w:r>
                      <w:r w:rsidR="00DF3431">
                        <w:t>APP/15/01435</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462DA4" w:rsidRPr="00462DA4" w:rsidRDefault="00462DA4" w:rsidP="00462DA4">
      <w:pPr>
        <w:ind w:left="-907"/>
      </w:pPr>
      <w:r w:rsidRPr="00462DA4">
        <w:t>Dear Ms Ballam,</w:t>
      </w:r>
    </w:p>
    <w:p w:rsidR="00462DA4" w:rsidRPr="00462DA4" w:rsidRDefault="00462DA4" w:rsidP="00462DA4">
      <w:pPr>
        <w:ind w:left="-907"/>
      </w:pPr>
    </w:p>
    <w:p w:rsidR="00462DA4" w:rsidRPr="00462DA4" w:rsidRDefault="00462DA4" w:rsidP="00462DA4">
      <w:pPr>
        <w:ind w:left="-907"/>
      </w:pPr>
      <w:r w:rsidRPr="00462DA4">
        <w:rPr>
          <w:b/>
          <w:u w:val="single"/>
        </w:rPr>
        <w:t>LAND SOUTH OF BARTONS ROAD, HAVANT</w:t>
      </w:r>
    </w:p>
    <w:p w:rsidR="00462DA4" w:rsidRPr="00462DA4" w:rsidRDefault="00462DA4" w:rsidP="00462DA4">
      <w:pPr>
        <w:ind w:left="-907"/>
      </w:pPr>
    </w:p>
    <w:p w:rsidR="00462DA4" w:rsidRPr="00462DA4" w:rsidRDefault="00462DA4" w:rsidP="00462DA4">
      <w:pPr>
        <w:ind w:left="-907"/>
      </w:pPr>
      <w:r w:rsidRPr="00462DA4">
        <w:t>Thank you for your letter of the 8</w:t>
      </w:r>
      <w:r w:rsidRPr="00462DA4">
        <w:rPr>
          <w:vertAlign w:val="superscript"/>
        </w:rPr>
        <w:t>th</w:t>
      </w:r>
      <w:r w:rsidRPr="00462DA4">
        <w:t xml:space="preserve"> </w:t>
      </w:r>
      <w:r w:rsidR="00F4043D">
        <w:t>February</w:t>
      </w:r>
      <w:r w:rsidRPr="00462DA4">
        <w:t xml:space="preserve"> 2019 and the opportunity to co</w:t>
      </w:r>
      <w:bookmarkStart w:id="0" w:name="_GoBack"/>
      <w:bookmarkEnd w:id="0"/>
      <w:r w:rsidRPr="00462DA4">
        <w:t>mment upon the application. Having considered the application I have the following comments to make with reference to crime prevention.</w:t>
      </w:r>
    </w:p>
    <w:p w:rsidR="00462DA4" w:rsidRPr="00462DA4" w:rsidRDefault="00462DA4" w:rsidP="00462DA4">
      <w:pPr>
        <w:ind w:left="-907"/>
      </w:pPr>
    </w:p>
    <w:p w:rsidR="00462DA4" w:rsidRPr="00462DA4" w:rsidRDefault="00462DA4" w:rsidP="00462DA4">
      <w:pPr>
        <w:ind w:left="-907"/>
      </w:pPr>
      <w:r w:rsidRPr="00462DA4">
        <w:t>Discharge of condition 10, I have presumed that I am to comment upon the lighting proposals contained within this condition.</w:t>
      </w:r>
    </w:p>
    <w:p w:rsidR="00462DA4" w:rsidRPr="00462DA4" w:rsidRDefault="00462DA4" w:rsidP="00462DA4">
      <w:pPr>
        <w:ind w:left="-907"/>
      </w:pPr>
    </w:p>
    <w:p w:rsidR="00462DA4" w:rsidRPr="00462DA4" w:rsidRDefault="00462DA4" w:rsidP="00462DA4">
      <w:pPr>
        <w:ind w:left="-907"/>
      </w:pPr>
      <w:r w:rsidRPr="00462DA4">
        <w:t>I would have expected the lighting plan to show a uniformity value of between 0.40 and 0.25, however, with the proposed scheme the uniformity value is often below this value, consistently being between 0.22 and 0.24.</w:t>
      </w:r>
    </w:p>
    <w:p w:rsidR="00462DA4" w:rsidRPr="00462DA4" w:rsidRDefault="00462DA4" w:rsidP="00462DA4">
      <w:pPr>
        <w:ind w:left="-907"/>
      </w:pPr>
    </w:p>
    <w:p w:rsidR="00462DA4" w:rsidRPr="00462DA4" w:rsidRDefault="00462DA4" w:rsidP="00462DA4">
      <w:pPr>
        <w:ind w:left="-907"/>
      </w:pPr>
      <w:r w:rsidRPr="00462DA4">
        <w:t>The area to the front of Plots 87 to 92 appears to have no lighting.</w:t>
      </w:r>
    </w:p>
    <w:p w:rsidR="00462DA4" w:rsidRPr="00462DA4" w:rsidRDefault="00462DA4" w:rsidP="00462DA4">
      <w:pPr>
        <w:ind w:left="-907"/>
      </w:pPr>
    </w:p>
    <w:p w:rsidR="00462DA4" w:rsidRPr="00462DA4" w:rsidRDefault="00462DA4" w:rsidP="00462DA4">
      <w:pPr>
        <w:ind w:left="-907"/>
      </w:pPr>
      <w:r w:rsidRPr="00462DA4">
        <w:t xml:space="preserve">The overall lighting plan should be modified to provide a uniformity value of at least 0.25 throughout, and lighting should be placed to </w:t>
      </w:r>
      <w:r w:rsidR="00F224BE">
        <w:t xml:space="preserve">the </w:t>
      </w:r>
      <w:r w:rsidRPr="00462DA4">
        <w:t>front of plots 87 to 92.</w:t>
      </w:r>
    </w:p>
    <w:p w:rsidR="00462DA4" w:rsidRPr="00462DA4" w:rsidRDefault="00462DA4" w:rsidP="00462DA4">
      <w:pPr>
        <w:ind w:left="-907"/>
      </w:pPr>
    </w:p>
    <w:p w:rsidR="00462DA4" w:rsidRPr="00462DA4" w:rsidRDefault="00462DA4" w:rsidP="00462DA4">
      <w:pPr>
        <w:ind w:left="-907"/>
      </w:pPr>
      <w:r w:rsidRPr="00462DA4">
        <w:t>If I can be of any further assistance please do not hesitate to contact me.</w:t>
      </w:r>
    </w:p>
    <w:p w:rsidR="00462DA4" w:rsidRPr="00462DA4" w:rsidRDefault="00462DA4" w:rsidP="00462DA4">
      <w:pPr>
        <w:ind w:left="-907"/>
      </w:pPr>
    </w:p>
    <w:p w:rsidR="00462DA4" w:rsidRPr="00462DA4" w:rsidRDefault="00462DA4" w:rsidP="00462DA4">
      <w:pPr>
        <w:ind w:left="-907"/>
      </w:pPr>
      <w:r w:rsidRPr="00462DA4">
        <w:t>Yours sincerely,</w:t>
      </w:r>
    </w:p>
    <w:p w:rsidR="00462DA4" w:rsidRPr="00462DA4" w:rsidRDefault="00462DA4" w:rsidP="00462DA4">
      <w:pPr>
        <w:ind w:left="-907"/>
      </w:pPr>
    </w:p>
    <w:p w:rsidR="00462DA4" w:rsidRPr="00462DA4" w:rsidRDefault="00462DA4" w:rsidP="00462DA4">
      <w:pPr>
        <w:ind w:left="-907"/>
      </w:pPr>
    </w:p>
    <w:p w:rsidR="00462DA4" w:rsidRPr="00462DA4" w:rsidRDefault="00462DA4" w:rsidP="00462DA4">
      <w:pPr>
        <w:ind w:left="-907"/>
      </w:pPr>
      <w:r w:rsidRPr="00462DA4">
        <w:t>S York</w:t>
      </w:r>
    </w:p>
    <w:p w:rsidR="00462DA4" w:rsidRPr="00462DA4" w:rsidRDefault="00462DA4" w:rsidP="00462DA4">
      <w:pPr>
        <w:ind w:left="-907"/>
      </w:pPr>
      <w:r w:rsidRPr="00462DA4">
        <w:t>Designing Out Crime Officer</w:t>
      </w:r>
    </w:p>
    <w:p w:rsidR="00462DA4" w:rsidRPr="00462DA4" w:rsidRDefault="00462DA4" w:rsidP="00462DA4">
      <w:pPr>
        <w:ind w:left="-907"/>
      </w:pPr>
    </w:p>
    <w:p w:rsidR="00462DA4" w:rsidRPr="00462DA4" w:rsidRDefault="00462DA4" w:rsidP="00462DA4">
      <w:pPr>
        <w:ind w:left="-907"/>
        <w:rPr>
          <w:b/>
          <w:bCs/>
          <w:i/>
          <w:iCs/>
        </w:rPr>
      </w:pPr>
      <w:r w:rsidRPr="00462DA4">
        <w:rPr>
          <w:b/>
          <w:bCs/>
          <w:i/>
          <w:iCs/>
        </w:rPr>
        <w:t>DISCLAIMER</w:t>
      </w:r>
    </w:p>
    <w:p w:rsidR="00462DA4" w:rsidRPr="00F224BE" w:rsidRDefault="00462DA4" w:rsidP="00F224BE">
      <w:pPr>
        <w:ind w:left="-907"/>
        <w:rPr>
          <w:b/>
          <w:bCs/>
          <w:i/>
          <w:iCs/>
        </w:rPr>
      </w:pPr>
      <w:r w:rsidRPr="00462DA4">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sectPr w:rsidR="00462DA4" w:rsidRPr="00F224BE" w:rsidSect="0058085B">
      <w:headerReference w:type="default" r:id="rId7"/>
      <w:footerReference w:type="default" r:id="rId8"/>
      <w:pgSz w:w="11909" w:h="16834" w:code="9"/>
      <w:pgMar w:top="1995" w:right="1800" w:bottom="1440" w:left="1800" w:header="6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F4043D">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F4043D">
      <w:rPr>
        <w:noProof/>
      </w:rPr>
      <w:t>1</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58085B" w:rsidP="00E1334C">
    <w:pPr>
      <w:pStyle w:val="Header"/>
      <w:spacing w:before="100" w:beforeAutospacing="1" w:after="100" w:afterAutospacing="1"/>
      <w:ind w:left="-1077"/>
    </w:pPr>
    <w:r>
      <w:rPr>
        <w:noProof/>
      </w:rPr>
      <mc:AlternateContent>
        <mc:Choice Requires="wps">
          <w:drawing>
            <wp:anchor distT="0" distB="0" distL="114300" distR="114300" simplePos="0" relativeHeight="251661312" behindDoc="0" locked="0" layoutInCell="1" allowOverlap="1">
              <wp:simplePos x="0" y="0"/>
              <wp:positionH relativeFrom="column">
                <wp:posOffset>-722630</wp:posOffset>
              </wp:positionH>
              <wp:positionV relativeFrom="paragraph">
                <wp:posOffset>219075</wp:posOffset>
              </wp:positionV>
              <wp:extent cx="3505200" cy="8191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052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8" type="#_x0000_t202" style="position:absolute;left:0;text-align:left;margin-left:-56.9pt;margin-top:17.25pt;width:276pt;height: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" fillcolor="white [3201]" stroked="f" strokeweight=".5pt">
              <v:textbo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v:textbox>
            </v:shape>
          </w:pict>
        </mc:Fallback>
      </mc:AlternateContent>
    </w:r>
    <w:r w:rsidR="001102F9">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78E08" id="Text Box 5" o:spid="_x0000_s1029"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E62250"/>
    <w:multiLevelType w:val="hybridMultilevel"/>
    <w:tmpl w:val="07C21D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
  </w:num>
  <w:num w:numId="4">
    <w:abstractNumId w:val="2"/>
  </w:num>
  <w:num w:numId="5">
    <w:abstractNumId w:val="3"/>
  </w:num>
  <w:num w:numId="6">
    <w:abstractNumId w:val="2"/>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83C4E"/>
    <w:rsid w:val="000947AB"/>
    <w:rsid w:val="001102F9"/>
    <w:rsid w:val="00154F5D"/>
    <w:rsid w:val="00174C68"/>
    <w:rsid w:val="0017718D"/>
    <w:rsid w:val="001B574F"/>
    <w:rsid w:val="001C4F12"/>
    <w:rsid w:val="002B24BC"/>
    <w:rsid w:val="002B6A17"/>
    <w:rsid w:val="00376E80"/>
    <w:rsid w:val="003A54AD"/>
    <w:rsid w:val="00413825"/>
    <w:rsid w:val="00462DA4"/>
    <w:rsid w:val="00485B1D"/>
    <w:rsid w:val="004913F6"/>
    <w:rsid w:val="005436AB"/>
    <w:rsid w:val="00557031"/>
    <w:rsid w:val="0058085B"/>
    <w:rsid w:val="005B6FC0"/>
    <w:rsid w:val="00755521"/>
    <w:rsid w:val="007B2D3B"/>
    <w:rsid w:val="00841016"/>
    <w:rsid w:val="00997052"/>
    <w:rsid w:val="009E664A"/>
    <w:rsid w:val="00A56028"/>
    <w:rsid w:val="00AD1DA5"/>
    <w:rsid w:val="00AF469E"/>
    <w:rsid w:val="00B9296C"/>
    <w:rsid w:val="00C35122"/>
    <w:rsid w:val="00C719EE"/>
    <w:rsid w:val="00DC137F"/>
    <w:rsid w:val="00DD5549"/>
    <w:rsid w:val="00DF3431"/>
    <w:rsid w:val="00DF7F42"/>
    <w:rsid w:val="00E1334C"/>
    <w:rsid w:val="00F224BE"/>
    <w:rsid w:val="00F4043D"/>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F7FC49AB</Template>
  <TotalTime>3</TotalTime>
  <Pages>1</Pages>
  <Words>242</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1425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5</cp:revision>
  <cp:lastPrinted>2016-10-21T10:03:00Z</cp:lastPrinted>
  <dcterms:created xsi:type="dcterms:W3CDTF">2019-03-08T13:09:00Z</dcterms:created>
  <dcterms:modified xsi:type="dcterms:W3CDTF">2019-03-08T13:12:00Z</dcterms:modified>
</cp:coreProperties>
</file>