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4A" w:rsidRDefault="0017718D" w:rsidP="00DF7F42">
      <w:r>
        <w:rPr>
          <w:noProof/>
        </w:rPr>
        <mc:AlternateContent>
          <mc:Choice Requires="wps">
            <w:drawing>
              <wp:anchor distT="0" distB="0" distL="114300" distR="114300" simplePos="0" relativeHeight="251660288" behindDoc="0" locked="0" layoutInCell="1" allowOverlap="1" wp14:anchorId="6EE33DEF" wp14:editId="1ECBE619">
                <wp:simplePos x="0" y="0"/>
                <wp:positionH relativeFrom="column">
                  <wp:posOffset>-666750</wp:posOffset>
                </wp:positionH>
                <wp:positionV relativeFrom="paragraph">
                  <wp:posOffset>1271</wp:posOffset>
                </wp:positionV>
                <wp:extent cx="3352800" cy="14668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52800" cy="146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574F" w:rsidRDefault="00187D90">
                            <w:r>
                              <w:t>Mr. S. Weaver</w:t>
                            </w:r>
                          </w:p>
                          <w:p w:rsidR="00187D90" w:rsidRDefault="00187D90">
                            <w:r>
                              <w:t>Planning Services</w:t>
                            </w:r>
                          </w:p>
                          <w:p w:rsidR="00187D90" w:rsidRDefault="00187D90">
                            <w:r>
                              <w:t>Havant Borough Council</w:t>
                            </w:r>
                          </w:p>
                          <w:p w:rsidR="00187D90" w:rsidRDefault="00187D90">
                            <w:r>
                              <w:t>Public Service Plaza</w:t>
                            </w:r>
                          </w:p>
                          <w:p w:rsidR="00187D90" w:rsidRDefault="00187D90">
                            <w:r>
                              <w:t>Civic Centre Road</w:t>
                            </w:r>
                          </w:p>
                          <w:p w:rsidR="00187D90" w:rsidRDefault="00187D90">
                            <w:r>
                              <w:t>Havant</w:t>
                            </w:r>
                          </w:p>
                          <w:p w:rsidR="00187D90" w:rsidRDefault="00187D90">
                            <w:r>
                              <w:t>Hampshire</w:t>
                            </w:r>
                          </w:p>
                          <w:p w:rsidR="00187D90" w:rsidRDefault="00187D90">
                            <w:r>
                              <w:t>PO9 2AX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33DEF" id="_x0000_t202" coordsize="21600,21600" o:spt="202" path="m,l,21600r21600,l21600,xe">
                <v:stroke joinstyle="miter"/>
                <v:path gradientshapeok="t" o:connecttype="rect"/>
              </v:shapetype>
              <v:shape id="Text Box 9" o:spid="_x0000_s1026" type="#_x0000_t202" style="position:absolute;margin-left:-52.5pt;margin-top:.1pt;width:264pt;height: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" fillcolor="white [3201]" stroked="f" strokeweight=".5pt">
                <v:textbox>
                  <w:txbxContent>
                    <w:p w:rsidR="001B574F" w:rsidRDefault="00187D90">
                      <w:r>
                        <w:t>Mr. S. Weaver</w:t>
                      </w:r>
                    </w:p>
                    <w:p w:rsidR="00187D90" w:rsidRDefault="00187D90">
                      <w:r>
                        <w:t>Planning Services</w:t>
                      </w:r>
                    </w:p>
                    <w:p w:rsidR="00187D90" w:rsidRDefault="00187D90">
                      <w:r>
                        <w:t>Havant Borough Council</w:t>
                      </w:r>
                    </w:p>
                    <w:p w:rsidR="00187D90" w:rsidRDefault="00187D90">
                      <w:r>
                        <w:t>Public Service Plaza</w:t>
                      </w:r>
                    </w:p>
                    <w:p w:rsidR="00187D90" w:rsidRDefault="00187D90">
                      <w:r>
                        <w:t>Civic Centre Road</w:t>
                      </w:r>
                    </w:p>
                    <w:p w:rsidR="00187D90" w:rsidRDefault="00187D90">
                      <w:r>
                        <w:t>Havant</w:t>
                      </w:r>
                    </w:p>
                    <w:p w:rsidR="00187D90" w:rsidRDefault="00187D90">
                      <w:r>
                        <w:t>Hampshire</w:t>
                      </w:r>
                    </w:p>
                    <w:p w:rsidR="00187D90" w:rsidRDefault="00187D90">
                      <w:r>
                        <w:t>PO9 2AX</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292D3F6" wp14:editId="05DA70A4">
                <wp:simplePos x="0" y="0"/>
                <wp:positionH relativeFrom="column">
                  <wp:posOffset>2933700</wp:posOffset>
                </wp:positionH>
                <wp:positionV relativeFrom="paragraph">
                  <wp:posOffset>10795</wp:posOffset>
                </wp:positionV>
                <wp:extent cx="3237865" cy="1323975"/>
                <wp:effectExtent l="0" t="0" r="635" b="9525"/>
                <wp:wrapNone/>
                <wp:docPr id="2" name="Text Box 2"/>
                <wp:cNvGraphicFramePr/>
                <a:graphic xmlns:a="http://schemas.openxmlformats.org/drawingml/2006/main">
                  <a:graphicData uri="http://schemas.microsoft.com/office/word/2010/wordprocessingShape">
                    <wps:wsp>
                      <wps:cNvSpPr txBox="1"/>
                      <wps:spPr>
                        <a:xfrm>
                          <a:off x="0" y="0"/>
                          <a:ext cx="3237865"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718D" w:rsidRDefault="0017718D" w:rsidP="0017718D">
                            <w:pPr>
                              <w:spacing w:after="120"/>
                            </w:pPr>
                            <w:r>
                              <w:t xml:space="preserve">Date: </w:t>
                            </w:r>
                            <w:r w:rsidR="00187D90">
                              <w:t>14</w:t>
                            </w:r>
                            <w:r w:rsidR="00187D90" w:rsidRPr="00187D90">
                              <w:rPr>
                                <w:vertAlign w:val="superscript"/>
                              </w:rPr>
                              <w:t>th</w:t>
                            </w:r>
                            <w:r w:rsidR="00187D90">
                              <w:t xml:space="preserve"> September 2017</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187D90">
                              <w:t>APP/17</w:t>
                            </w:r>
                          </w:p>
                          <w:p w:rsidR="0017718D" w:rsidRDefault="0017718D" w:rsidP="0017718D">
                            <w:pPr>
                              <w:spacing w:after="120"/>
                            </w:pPr>
                            <w:r>
                              <w:t>Your reference:</w:t>
                            </w:r>
                            <w:r w:rsidR="00755521">
                              <w:t xml:space="preserve"> </w:t>
                            </w:r>
                            <w:r w:rsidR="00187D90">
                              <w:t>APP/16/00492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92D3F6" id="Text Box 2" o:spid="_x0000_s1027" type="#_x0000_t202" style="position:absolute;margin-left:231pt;margin-top:.85pt;width:254.95pt;height:10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" fillcolor="white [3201]" stroked="f" strokeweight=".5pt">
                <v:textbox>
                  <w:txbxContent>
                    <w:p w:rsidR="0017718D" w:rsidRDefault="0017718D" w:rsidP="0017718D">
                      <w:pPr>
                        <w:spacing w:after="120"/>
                      </w:pPr>
                      <w:r>
                        <w:t xml:space="preserve">Date: </w:t>
                      </w:r>
                      <w:r w:rsidR="00187D90">
                        <w:t>14</w:t>
                      </w:r>
                      <w:r w:rsidR="00187D90" w:rsidRPr="00187D90">
                        <w:rPr>
                          <w:vertAlign w:val="superscript"/>
                        </w:rPr>
                        <w:t>th</w:t>
                      </w:r>
                      <w:r w:rsidR="00187D90">
                        <w:t xml:space="preserve"> September 2017</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187D90">
                        <w:t>APP/17</w:t>
                      </w:r>
                    </w:p>
                    <w:p w:rsidR="0017718D" w:rsidRDefault="0017718D" w:rsidP="0017718D">
                      <w:pPr>
                        <w:spacing w:after="120"/>
                      </w:pPr>
                      <w:r>
                        <w:t>Your reference:</w:t>
                      </w:r>
                      <w:r w:rsidR="00755521">
                        <w:t xml:space="preserve"> </w:t>
                      </w:r>
                      <w:r w:rsidR="00187D90">
                        <w:t>APP/16/00492</w:t>
                      </w:r>
                    </w:p>
                  </w:txbxContent>
                </v:textbox>
              </v:shape>
            </w:pict>
          </mc:Fallback>
        </mc:AlternateContent>
      </w:r>
    </w:p>
    <w:p w:rsidR="009E664A" w:rsidRDefault="009E664A" w:rsidP="00DF7F42"/>
    <w:p w:rsidR="009E664A" w:rsidRDefault="009E664A" w:rsidP="00DF7F42"/>
    <w:p w:rsidR="009E664A" w:rsidRDefault="009E664A" w:rsidP="00DF7F42"/>
    <w:p w:rsidR="00C719EE" w:rsidRDefault="00C719EE" w:rsidP="00DF7F42"/>
    <w:p w:rsidR="009E664A" w:rsidRDefault="009E664A" w:rsidP="00DF7F42"/>
    <w:p w:rsidR="009E664A" w:rsidRDefault="009E664A" w:rsidP="00DF7F42"/>
    <w:p w:rsidR="009E664A" w:rsidRDefault="009E664A" w:rsidP="00DF7F42"/>
    <w:p w:rsidR="009E664A" w:rsidRDefault="009E664A" w:rsidP="00DF7F42"/>
    <w:p w:rsidR="00D80EA5" w:rsidRPr="00D80EA5" w:rsidRDefault="00D80EA5" w:rsidP="00D80EA5">
      <w:pPr>
        <w:ind w:left="-907"/>
      </w:pPr>
      <w:r w:rsidRPr="00D80EA5">
        <w:t>Dear Mr. Weaver,</w:t>
      </w:r>
    </w:p>
    <w:p w:rsidR="00D80EA5" w:rsidRPr="00D80EA5" w:rsidRDefault="00D80EA5" w:rsidP="00D80EA5">
      <w:pPr>
        <w:ind w:left="-907"/>
      </w:pPr>
    </w:p>
    <w:p w:rsidR="00D80EA5" w:rsidRPr="00D80EA5" w:rsidRDefault="00D80EA5" w:rsidP="00D80EA5">
      <w:pPr>
        <w:ind w:left="-907"/>
      </w:pPr>
      <w:r w:rsidRPr="00D80EA5">
        <w:rPr>
          <w:b/>
          <w:u w:val="single"/>
        </w:rPr>
        <w:t>LAND ADJACENT TO RIDERS JUNIOR AND INFANT SCHOOL, KINGSCLERE AVENUE, HAVANT, PO9 4RY</w:t>
      </w:r>
    </w:p>
    <w:p w:rsidR="00D80EA5" w:rsidRPr="00D80EA5" w:rsidRDefault="00D80EA5" w:rsidP="00D80EA5">
      <w:pPr>
        <w:ind w:left="-907"/>
      </w:pPr>
    </w:p>
    <w:p w:rsidR="00D80EA5" w:rsidRPr="00D80EA5" w:rsidRDefault="00D80EA5" w:rsidP="00D80EA5">
      <w:pPr>
        <w:ind w:left="-907"/>
      </w:pPr>
      <w:r w:rsidRPr="00D80EA5">
        <w:t>Thank you for your letter of the 30</w:t>
      </w:r>
      <w:r w:rsidRPr="00D80EA5">
        <w:rPr>
          <w:vertAlign w:val="superscript"/>
        </w:rPr>
        <w:t>th</w:t>
      </w:r>
      <w:r w:rsidRPr="00D80EA5">
        <w:t xml:space="preserve"> August 2017 and the opportunity to comment upon the application. Having considered the application I have the following comments to make with reference to crime prevention.</w:t>
      </w:r>
    </w:p>
    <w:p w:rsidR="00D80EA5" w:rsidRPr="00D80EA5" w:rsidRDefault="00D80EA5" w:rsidP="00D80EA5">
      <w:pPr>
        <w:ind w:left="-907"/>
      </w:pPr>
    </w:p>
    <w:p w:rsidR="00D80EA5" w:rsidRPr="00D80EA5" w:rsidRDefault="00D80EA5" w:rsidP="00D80EA5">
      <w:pPr>
        <w:ind w:left="-907"/>
      </w:pPr>
      <w:r w:rsidRPr="00D80EA5">
        <w:t xml:space="preserve">Condition 12 – External Lighting – The proposed street lighting plan does not appear to provide lighting along the footpath link from </w:t>
      </w:r>
      <w:proofErr w:type="spellStart"/>
      <w:r w:rsidRPr="00D80EA5">
        <w:t>Dunsbury</w:t>
      </w:r>
      <w:proofErr w:type="spellEnd"/>
      <w:r w:rsidRPr="00D80EA5">
        <w:t xml:space="preserve"> Way into the development. To provide for the safety and security of those using this access during the hours of darkness, column lighting should be provided.</w:t>
      </w:r>
    </w:p>
    <w:p w:rsidR="00D80EA5" w:rsidRPr="00D80EA5" w:rsidRDefault="00D80EA5" w:rsidP="00D80EA5">
      <w:pPr>
        <w:ind w:left="-907"/>
      </w:pPr>
    </w:p>
    <w:p w:rsidR="00D80EA5" w:rsidRPr="00D80EA5" w:rsidRDefault="00D80EA5" w:rsidP="00D80EA5">
      <w:pPr>
        <w:ind w:left="-907"/>
      </w:pPr>
      <w:r w:rsidRPr="00D80EA5">
        <w:t>Each dwelling should be fitted with an external light adjacent to the front door and rear door(s).</w:t>
      </w:r>
    </w:p>
    <w:p w:rsidR="00D80EA5" w:rsidRPr="00D80EA5" w:rsidRDefault="00D80EA5" w:rsidP="00D80EA5">
      <w:pPr>
        <w:ind w:left="-907"/>
      </w:pPr>
    </w:p>
    <w:p w:rsidR="00D80EA5" w:rsidRPr="00D80EA5" w:rsidRDefault="00D80EA5" w:rsidP="00D80EA5">
      <w:pPr>
        <w:ind w:left="-907"/>
      </w:pPr>
      <w:r w:rsidRPr="00D80EA5">
        <w:t>Condition 13 – Enclosure – The proposed boundary treatments at 1.8m high are sufficient to provide security to the rear of the dwellings, they should be close boarded fencing. To reduce the opportunities for crime the small access footpath running to the rear of plot number 9 should be made private space by moving the rear garden gate for plot number 8 to the end of the access path.</w:t>
      </w:r>
    </w:p>
    <w:p w:rsidR="00D80EA5" w:rsidRPr="00D80EA5" w:rsidRDefault="00D80EA5" w:rsidP="00D80EA5">
      <w:pPr>
        <w:ind w:left="-907"/>
      </w:pPr>
    </w:p>
    <w:p w:rsidR="00D80EA5" w:rsidRPr="00D80EA5" w:rsidRDefault="00D80EA5" w:rsidP="00D80EA5">
      <w:pPr>
        <w:ind w:left="-907"/>
      </w:pPr>
      <w:r w:rsidRPr="00D80EA5">
        <w:t>The gate across the rear access path running between plot numbers 5 and 6 should be moved as close as possible to the front build line. The gate should be 1.8m high and visually permeable.</w:t>
      </w:r>
    </w:p>
    <w:p w:rsidR="00D80EA5" w:rsidRPr="00D80EA5" w:rsidRDefault="00D80EA5" w:rsidP="00D80EA5">
      <w:pPr>
        <w:ind w:left="-907"/>
      </w:pPr>
    </w:p>
    <w:p w:rsidR="00D80EA5" w:rsidRPr="00D80EA5" w:rsidRDefault="00D80EA5" w:rsidP="00D80EA5">
      <w:pPr>
        <w:ind w:left="-907"/>
      </w:pPr>
      <w:r w:rsidRPr="00D80EA5">
        <w:t>Similarly gates should be fitted along the rear access footpaths between plots 11 and 12, 13 and 14, etc. The gates should be 1.8m high and visually permeable.</w:t>
      </w:r>
    </w:p>
    <w:p w:rsidR="00187D90" w:rsidRDefault="00187D90">
      <w:r>
        <w:br w:type="page"/>
      </w:r>
    </w:p>
    <w:p w:rsidR="00D80EA5" w:rsidRPr="00D80EA5" w:rsidRDefault="00D80EA5" w:rsidP="00D80EA5">
      <w:pPr>
        <w:ind w:left="-907"/>
      </w:pPr>
      <w:bookmarkStart w:id="0" w:name="_GoBack"/>
      <w:bookmarkEnd w:id="0"/>
    </w:p>
    <w:p w:rsidR="00D80EA5" w:rsidRPr="00D80EA5" w:rsidRDefault="00D80EA5" w:rsidP="00D80EA5">
      <w:pPr>
        <w:ind w:left="-907"/>
      </w:pPr>
      <w:r w:rsidRPr="00D80EA5">
        <w:t>If I can be of any further assistance please do not hesitate to contact me.</w:t>
      </w:r>
    </w:p>
    <w:p w:rsidR="00D80EA5" w:rsidRPr="00D80EA5" w:rsidRDefault="00D80EA5" w:rsidP="00D80EA5">
      <w:pPr>
        <w:ind w:left="-907"/>
      </w:pPr>
    </w:p>
    <w:p w:rsidR="00D80EA5" w:rsidRPr="00D80EA5" w:rsidRDefault="00D80EA5" w:rsidP="00D80EA5">
      <w:pPr>
        <w:ind w:left="-907"/>
      </w:pPr>
      <w:r w:rsidRPr="00D80EA5">
        <w:t>Yours sincerely,</w:t>
      </w:r>
    </w:p>
    <w:p w:rsidR="00D80EA5" w:rsidRPr="00D80EA5" w:rsidRDefault="00D80EA5" w:rsidP="00D80EA5">
      <w:pPr>
        <w:ind w:left="-907"/>
      </w:pPr>
    </w:p>
    <w:p w:rsidR="00D80EA5" w:rsidRPr="00D80EA5" w:rsidRDefault="00D80EA5" w:rsidP="00D80EA5">
      <w:pPr>
        <w:ind w:left="-907"/>
      </w:pPr>
    </w:p>
    <w:p w:rsidR="00D80EA5" w:rsidRPr="00D80EA5" w:rsidRDefault="00D80EA5" w:rsidP="00D80EA5">
      <w:pPr>
        <w:ind w:left="-907"/>
      </w:pPr>
      <w:r w:rsidRPr="00D80EA5">
        <w:t>S York</w:t>
      </w:r>
    </w:p>
    <w:p w:rsidR="00D80EA5" w:rsidRPr="00D80EA5" w:rsidRDefault="00D80EA5" w:rsidP="00D80EA5">
      <w:pPr>
        <w:ind w:left="-907"/>
      </w:pPr>
      <w:r w:rsidRPr="00D80EA5">
        <w:t>Crime Prevention Design Advisor</w:t>
      </w:r>
    </w:p>
    <w:p w:rsidR="00D80EA5" w:rsidRPr="00D80EA5" w:rsidRDefault="00D80EA5" w:rsidP="00D80EA5">
      <w:pPr>
        <w:ind w:left="-907"/>
      </w:pPr>
    </w:p>
    <w:p w:rsidR="00D80EA5" w:rsidRPr="00D80EA5" w:rsidRDefault="00D80EA5" w:rsidP="00D80EA5">
      <w:pPr>
        <w:ind w:left="-907"/>
        <w:rPr>
          <w:b/>
          <w:bCs/>
          <w:i/>
          <w:iCs/>
        </w:rPr>
      </w:pPr>
      <w:r w:rsidRPr="00D80EA5">
        <w:rPr>
          <w:b/>
          <w:bCs/>
          <w:i/>
          <w:iCs/>
        </w:rPr>
        <w:t>DISCLAIMER</w:t>
      </w:r>
    </w:p>
    <w:p w:rsidR="00D80EA5" w:rsidRPr="00D80EA5" w:rsidRDefault="00D80EA5" w:rsidP="00D80EA5">
      <w:pPr>
        <w:ind w:left="-907"/>
        <w:rPr>
          <w:b/>
          <w:bCs/>
          <w:i/>
          <w:iCs/>
        </w:rPr>
      </w:pPr>
      <w:r w:rsidRPr="00D80EA5">
        <w:rPr>
          <w:b/>
          <w:bCs/>
          <w:i/>
          <w:iCs/>
        </w:rPr>
        <w:t>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Neither the Home Office or the Police and Crime Commissioner for Hampshire take any other legal responsibility for the advice given.</w:t>
      </w:r>
    </w:p>
    <w:p w:rsidR="00D80EA5" w:rsidRPr="00D80EA5" w:rsidRDefault="00D80EA5" w:rsidP="00D80EA5">
      <w:pPr>
        <w:ind w:left="-907"/>
      </w:pPr>
    </w:p>
    <w:p w:rsidR="00485B1D" w:rsidRPr="00485B1D" w:rsidRDefault="00485B1D" w:rsidP="00485B1D">
      <w:pPr>
        <w:ind w:left="-907"/>
      </w:pPr>
    </w:p>
    <w:p w:rsidR="002B24BC" w:rsidRPr="002B24BC" w:rsidRDefault="002B24BC" w:rsidP="002B24BC">
      <w:pPr>
        <w:ind w:left="-907"/>
      </w:pPr>
    </w:p>
    <w:p w:rsidR="004913F6" w:rsidRPr="001B574F" w:rsidRDefault="004913F6" w:rsidP="001B574F">
      <w:pPr>
        <w:ind w:left="-907"/>
      </w:pPr>
    </w:p>
    <w:sectPr w:rsidR="004913F6" w:rsidRPr="001B574F" w:rsidSect="00841016">
      <w:headerReference w:type="default" r:id="rId7"/>
      <w:footerReference w:type="default" r:id="rId8"/>
      <w:pgSz w:w="11909" w:h="16834" w:code="9"/>
      <w:pgMar w:top="1440" w:right="1800" w:bottom="1440" w:left="1800" w:header="57"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D3B" w:rsidRDefault="007B2D3B" w:rsidP="007B2D3B">
      <w:r>
        <w:separator/>
      </w:r>
    </w:p>
  </w:endnote>
  <w:endnote w:type="continuationSeparator" w:id="0">
    <w:p w:rsidR="007B2D3B" w:rsidRDefault="007B2D3B" w:rsidP="007B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AB" w:rsidRDefault="005436AB" w:rsidP="00A56028">
    <w:pPr>
      <w:pStyle w:val="Footer"/>
      <w:ind w:left="-907"/>
      <w:rPr>
        <w:noProof/>
      </w:rPr>
    </w:pPr>
  </w:p>
  <w:p w:rsidR="005436AB" w:rsidRDefault="005436AB" w:rsidP="00A56028">
    <w:pPr>
      <w:pStyle w:val="Footer"/>
      <w:ind w:left="-907"/>
      <w:rPr>
        <w:noProof/>
      </w:rPr>
    </w:pPr>
  </w:p>
  <w:p w:rsidR="00A56028" w:rsidRDefault="00A56028" w:rsidP="00A56028">
    <w:pPr>
      <w:pStyle w:val="Footer"/>
      <w:ind w:left="-907"/>
      <w:rPr>
        <w:noProof/>
      </w:rPr>
    </w:pPr>
    <w:r>
      <w:rPr>
        <w:noProof/>
      </w:rPr>
      <w:drawing>
        <wp:anchor distT="0" distB="0" distL="114300" distR="114300" simplePos="0" relativeHeight="251660288" behindDoc="1" locked="0" layoutInCell="1" allowOverlap="1">
          <wp:simplePos x="0" y="0"/>
          <wp:positionH relativeFrom="column">
            <wp:posOffset>-1133475</wp:posOffset>
          </wp:positionH>
          <wp:positionV relativeFrom="paragraph">
            <wp:posOffset>-812165</wp:posOffset>
          </wp:positionV>
          <wp:extent cx="7486650" cy="165925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6176"/>
                  <a:stretch/>
                </pic:blipFill>
                <pic:spPr bwMode="auto">
                  <a:xfrm>
                    <a:off x="0" y="0"/>
                    <a:ext cx="7486650" cy="1659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A56028" w:rsidRDefault="00A56028" w:rsidP="00A56028">
    <w:pPr>
      <w:pStyle w:val="Footer"/>
      <w:ind w:left="-907"/>
      <w:rPr>
        <w:noProof/>
      </w:rPr>
    </w:pPr>
  </w:p>
  <w:p w:rsidR="00A56028" w:rsidRDefault="00A56028" w:rsidP="00A56028">
    <w:pPr>
      <w:pStyle w:val="Footer"/>
      <w:ind w:left="-907"/>
      <w:rPr>
        <w:noProof/>
      </w:rPr>
    </w:pPr>
  </w:p>
  <w:p w:rsidR="00F449DA" w:rsidRPr="00F449DA" w:rsidRDefault="00A56028" w:rsidP="00A56028">
    <w:pPr>
      <w:pStyle w:val="Footer"/>
      <w:ind w:left="-907"/>
      <w:rPr>
        <w:noProof/>
      </w:rPr>
    </w:pPr>
    <w:r>
      <w:rPr>
        <w:noProof/>
      </w:rPr>
      <w:t>P</w:t>
    </w:r>
    <w:r w:rsidR="00F449DA" w:rsidRPr="00F449DA">
      <w:rPr>
        <w:noProof/>
      </w:rPr>
      <w:t xml:space="preserve">age </w:t>
    </w:r>
    <w:r w:rsidR="00F449DA" w:rsidRPr="00F449DA">
      <w:rPr>
        <w:noProof/>
      </w:rPr>
      <w:fldChar w:fldCharType="begin"/>
    </w:r>
    <w:r w:rsidR="00F449DA" w:rsidRPr="00F449DA">
      <w:rPr>
        <w:noProof/>
      </w:rPr>
      <w:instrText xml:space="preserve"> PAGE  \* Arabic  \* MERGEFORMAT </w:instrText>
    </w:r>
    <w:r w:rsidR="00F449DA" w:rsidRPr="00F449DA">
      <w:rPr>
        <w:noProof/>
      </w:rPr>
      <w:fldChar w:fldCharType="separate"/>
    </w:r>
    <w:r w:rsidR="00187D90">
      <w:rPr>
        <w:noProof/>
      </w:rPr>
      <w:t>1</w:t>
    </w:r>
    <w:r w:rsidR="00F449DA" w:rsidRPr="00F449DA">
      <w:rPr>
        <w:noProof/>
      </w:rPr>
      <w:fldChar w:fldCharType="end"/>
    </w:r>
    <w:r w:rsidR="00F449DA" w:rsidRPr="00F449DA">
      <w:rPr>
        <w:noProof/>
      </w:rPr>
      <w:t xml:space="preserve"> of </w:t>
    </w:r>
    <w:r w:rsidR="00F449DA" w:rsidRPr="00F449DA">
      <w:rPr>
        <w:noProof/>
      </w:rPr>
      <w:fldChar w:fldCharType="begin"/>
    </w:r>
    <w:r w:rsidR="00F449DA" w:rsidRPr="00F449DA">
      <w:rPr>
        <w:noProof/>
      </w:rPr>
      <w:instrText xml:space="preserve"> NUMPAGES  \* Arabic  \* MERGEFORMAT </w:instrText>
    </w:r>
    <w:r w:rsidR="00F449DA" w:rsidRPr="00F449DA">
      <w:rPr>
        <w:noProof/>
      </w:rPr>
      <w:fldChar w:fldCharType="separate"/>
    </w:r>
    <w:r w:rsidR="00187D90">
      <w:rPr>
        <w:noProof/>
      </w:rPr>
      <w:t>2</w:t>
    </w:r>
    <w:r w:rsidR="00F449DA" w:rsidRPr="00F449DA">
      <w:rPr>
        <w:noProof/>
      </w:rPr>
      <w:fldChar w:fldCharType="end"/>
    </w:r>
  </w:p>
  <w:p w:rsidR="00841016" w:rsidRDefault="00841016" w:rsidP="00F449DA">
    <w:pPr>
      <w:pStyle w:val="Footer"/>
      <w:ind w:left="-90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D3B" w:rsidRDefault="007B2D3B" w:rsidP="007B2D3B">
      <w:r>
        <w:separator/>
      </w:r>
    </w:p>
  </w:footnote>
  <w:footnote w:type="continuationSeparator" w:id="0">
    <w:p w:rsidR="007B2D3B" w:rsidRDefault="007B2D3B" w:rsidP="007B2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3B" w:rsidRDefault="001102F9" w:rsidP="00E1334C">
    <w:pPr>
      <w:pStyle w:val="Header"/>
      <w:spacing w:before="100" w:beforeAutospacing="1" w:after="100" w:afterAutospacing="1"/>
      <w:ind w:left="-1077"/>
    </w:pPr>
    <w:r>
      <w:rPr>
        <w:noProof/>
      </w:rPr>
      <mc:AlternateContent>
        <mc:Choice Requires="wps">
          <w:drawing>
            <wp:anchor distT="0" distB="0" distL="114300" distR="114300" simplePos="0" relativeHeight="251659264" behindDoc="0" locked="0" layoutInCell="1" allowOverlap="1" wp14:anchorId="48A78E08" wp14:editId="5F00A045">
              <wp:simplePos x="0" y="0"/>
              <wp:positionH relativeFrom="column">
                <wp:posOffset>2943225</wp:posOffset>
              </wp:positionH>
              <wp:positionV relativeFrom="paragraph">
                <wp:posOffset>49530</wp:posOffset>
              </wp:positionV>
              <wp:extent cx="3295650" cy="1143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295650" cy="1143000"/>
                      </a:xfrm>
                      <a:prstGeom prst="rect">
                        <a:avLst/>
                      </a:prstGeom>
                      <a:solidFill>
                        <a:sysClr val="window" lastClr="FFFFFF"/>
                      </a:solidFill>
                      <a:ln w="6350">
                        <a:noFill/>
                      </a:ln>
                      <a:effectLst/>
                    </wps:spPr>
                    <wps:txb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A78E08" id="_x0000_t202" coordsize="21600,21600" o:spt="202" path="m,l,21600r21600,l21600,xe">
              <v:stroke joinstyle="miter"/>
              <v:path gradientshapeok="t" o:connecttype="rect"/>
            </v:shapetype>
            <v:shape id="Text Box 5" o:spid="_x0000_s1028" type="#_x0000_t202" style="position:absolute;left:0;text-align:left;margin-left:231.75pt;margin-top:3.9pt;width:259.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" fillcolor="window" stroked="f" strokeweight=".5pt">
              <v:textbo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v:textbox>
            </v:shape>
          </w:pict>
        </mc:Fallback>
      </mc:AlternateContent>
    </w:r>
    <w:r w:rsidR="007B2D3B">
      <w:rPr>
        <w:noProof/>
      </w:rPr>
      <w:drawing>
        <wp:inline distT="0" distB="0" distL="0" distR="0" wp14:anchorId="4805135C" wp14:editId="05C48C83">
          <wp:extent cx="2990850" cy="99039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1714" cy="1003930"/>
                  </a:xfrm>
                  <a:prstGeom prst="rect">
                    <a:avLst/>
                  </a:prstGeom>
                  <a:noFill/>
                </pic:spPr>
              </pic:pic>
            </a:graphicData>
          </a:graphic>
        </wp:inline>
      </w:drawing>
    </w:r>
    <w:r w:rsidR="007B2D3B">
      <w:ptab w:relativeTo="margin" w:alignment="right" w:leader="none"/>
    </w:r>
  </w:p>
  <w:p w:rsidR="007B2D3B" w:rsidRDefault="007B2D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E2CA9"/>
    <w:multiLevelType w:val="hybridMultilevel"/>
    <w:tmpl w:val="5BA409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183F66"/>
    <w:multiLevelType w:val="hybridMultilevel"/>
    <w:tmpl w:val="11123A52"/>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49639E"/>
    <w:multiLevelType w:val="hybridMultilevel"/>
    <w:tmpl w:val="DAB4E32E"/>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2"/>
  </w:num>
  <w:num w:numId="6">
    <w:abstractNumId w:val="1"/>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3B"/>
    <w:rsid w:val="000947AB"/>
    <w:rsid w:val="001102F9"/>
    <w:rsid w:val="00154F5D"/>
    <w:rsid w:val="0017718D"/>
    <w:rsid w:val="00187D90"/>
    <w:rsid w:val="001B574F"/>
    <w:rsid w:val="002B24BC"/>
    <w:rsid w:val="002B6A17"/>
    <w:rsid w:val="00376E80"/>
    <w:rsid w:val="00485B1D"/>
    <w:rsid w:val="004913F6"/>
    <w:rsid w:val="005436AB"/>
    <w:rsid w:val="00557031"/>
    <w:rsid w:val="005B6FC0"/>
    <w:rsid w:val="00755521"/>
    <w:rsid w:val="007B2D3B"/>
    <w:rsid w:val="00841016"/>
    <w:rsid w:val="00997052"/>
    <w:rsid w:val="009E664A"/>
    <w:rsid w:val="00A56028"/>
    <w:rsid w:val="00AD1DA5"/>
    <w:rsid w:val="00AF469E"/>
    <w:rsid w:val="00B9296C"/>
    <w:rsid w:val="00C35122"/>
    <w:rsid w:val="00C719EE"/>
    <w:rsid w:val="00D80EA5"/>
    <w:rsid w:val="00DC137F"/>
    <w:rsid w:val="00DD5549"/>
    <w:rsid w:val="00DF7F42"/>
    <w:rsid w:val="00E1334C"/>
    <w:rsid w:val="00F44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chartTrackingRefBased/>
  <w15:docId w15:val="{7832C033-B856-4508-9219-14080E29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pPr>
      <w:numPr>
        <w:numId w:val="5"/>
      </w:numPr>
    </w:pPr>
  </w:style>
  <w:style w:type="paragraph" w:customStyle="1" w:styleId="Number">
    <w:name w:val="Number"/>
    <w:basedOn w:val="Normal"/>
    <w:pPr>
      <w:numPr>
        <w:numId w:val="7"/>
      </w:numPr>
    </w:pPr>
  </w:style>
  <w:style w:type="paragraph" w:styleId="Header">
    <w:name w:val="header"/>
    <w:basedOn w:val="Normal"/>
    <w:link w:val="HeaderChar"/>
    <w:uiPriority w:val="99"/>
    <w:unhideWhenUsed/>
    <w:rsid w:val="007B2D3B"/>
    <w:pPr>
      <w:tabs>
        <w:tab w:val="center" w:pos="4513"/>
        <w:tab w:val="right" w:pos="9026"/>
      </w:tabs>
    </w:pPr>
  </w:style>
  <w:style w:type="character" w:customStyle="1" w:styleId="HeaderChar">
    <w:name w:val="Header Char"/>
    <w:basedOn w:val="DefaultParagraphFont"/>
    <w:link w:val="Header"/>
    <w:uiPriority w:val="99"/>
    <w:rsid w:val="007B2D3B"/>
  </w:style>
  <w:style w:type="paragraph" w:styleId="Footer">
    <w:name w:val="footer"/>
    <w:basedOn w:val="Normal"/>
    <w:link w:val="FooterChar"/>
    <w:uiPriority w:val="99"/>
    <w:unhideWhenUsed/>
    <w:rsid w:val="007B2D3B"/>
    <w:pPr>
      <w:tabs>
        <w:tab w:val="center" w:pos="4513"/>
        <w:tab w:val="right" w:pos="9026"/>
      </w:tabs>
    </w:pPr>
  </w:style>
  <w:style w:type="character" w:customStyle="1" w:styleId="FooterChar">
    <w:name w:val="Footer Char"/>
    <w:basedOn w:val="DefaultParagraphFont"/>
    <w:link w:val="Footer"/>
    <w:uiPriority w:val="99"/>
    <w:rsid w:val="007B2D3B"/>
  </w:style>
  <w:style w:type="paragraph" w:styleId="BalloonText">
    <w:name w:val="Balloon Text"/>
    <w:basedOn w:val="Normal"/>
    <w:link w:val="BalloonTextChar"/>
    <w:uiPriority w:val="99"/>
    <w:semiHidden/>
    <w:unhideWhenUsed/>
    <w:rsid w:val="00154F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6449726D</Template>
  <TotalTime>2</TotalTime>
  <Pages>2</Pages>
  <Words>342</Words>
  <Characters>1704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Hampshire Constabulary</Company>
  <LinksUpToDate>false</LinksUpToDate>
  <CharactersWithSpaces>2042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Stuart</dc:creator>
  <cp:keywords/>
  <dc:description/>
  <cp:lastModifiedBy>York, Stuart</cp:lastModifiedBy>
  <cp:revision>3</cp:revision>
  <cp:lastPrinted>2016-10-21T10:03:00Z</cp:lastPrinted>
  <dcterms:created xsi:type="dcterms:W3CDTF">2017-09-14T06:49:00Z</dcterms:created>
  <dcterms:modified xsi:type="dcterms:W3CDTF">2017-09-14T06:51:00Z</dcterms:modified>
</cp:coreProperties>
</file>