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64A" w:rsidRDefault="0017718D" w:rsidP="00DF7F42">
      <w:r>
        <w:rPr>
          <w:noProof/>
        </w:rPr>
        <mc:AlternateContent>
          <mc:Choice Requires="wps">
            <w:drawing>
              <wp:anchor distT="0" distB="0" distL="114300" distR="114300" simplePos="0" relativeHeight="251660288" behindDoc="0" locked="0" layoutInCell="1" allowOverlap="1" wp14:anchorId="6EE33DEF" wp14:editId="1ECBE619">
                <wp:simplePos x="0" y="0"/>
                <wp:positionH relativeFrom="column">
                  <wp:posOffset>-666750</wp:posOffset>
                </wp:positionH>
                <wp:positionV relativeFrom="paragraph">
                  <wp:posOffset>1271</wp:posOffset>
                </wp:positionV>
                <wp:extent cx="3352800" cy="1466850"/>
                <wp:effectExtent l="0" t="0" r="0" b="0"/>
                <wp:wrapNone/>
                <wp:docPr id="9" name="Text Box 9"/>
                <wp:cNvGraphicFramePr/>
                <a:graphic xmlns:a="http://schemas.openxmlformats.org/drawingml/2006/main">
                  <a:graphicData uri="http://schemas.microsoft.com/office/word/2010/wordprocessingShape">
                    <wps:wsp>
                      <wps:cNvSpPr txBox="1"/>
                      <wps:spPr>
                        <a:xfrm>
                          <a:off x="0" y="0"/>
                          <a:ext cx="3352800" cy="1466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B574F" w:rsidRDefault="00F0000D">
                            <w:r>
                              <w:t>Mrs. D. Haywood</w:t>
                            </w:r>
                          </w:p>
                          <w:p w:rsidR="00F0000D" w:rsidRDefault="00F0000D">
                            <w:r>
                              <w:t>Planning Services</w:t>
                            </w:r>
                          </w:p>
                          <w:p w:rsidR="00F0000D" w:rsidRDefault="00F0000D">
                            <w:r>
                              <w:t>Havant Borough Council</w:t>
                            </w:r>
                          </w:p>
                          <w:p w:rsidR="00F0000D" w:rsidRDefault="00F0000D">
                            <w:r>
                              <w:t>Public Service Plaza</w:t>
                            </w:r>
                          </w:p>
                          <w:p w:rsidR="00F0000D" w:rsidRDefault="00F0000D">
                            <w:r>
                              <w:t>Civic Centre Road</w:t>
                            </w:r>
                          </w:p>
                          <w:p w:rsidR="00F0000D" w:rsidRDefault="00F0000D">
                            <w:r>
                              <w:t>Havant</w:t>
                            </w:r>
                          </w:p>
                          <w:p w:rsidR="00F0000D" w:rsidRDefault="00F0000D">
                            <w:r>
                              <w:t>Hampshire</w:t>
                            </w:r>
                          </w:p>
                          <w:p w:rsidR="00F0000D" w:rsidRDefault="00F0000D">
                            <w:r>
                              <w:t>PO9 2AX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E33DEF" id="_x0000_t202" coordsize="21600,21600" o:spt="202" path="m,l,21600r21600,l21600,xe">
                <v:stroke joinstyle="miter"/>
                <v:path gradientshapeok="t" o:connecttype="rect"/>
              </v:shapetype>
              <v:shape id="Text Box 9" o:spid="_x0000_s1026" type="#_x0000_t202" style="position:absolute;margin-left:-52.5pt;margin-top:.1pt;width:264pt;height:1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" fillcolor="white [3201]" stroked="f" strokeweight=".5pt">
                <v:textbox>
                  <w:txbxContent>
                    <w:p w:rsidR="001B574F" w:rsidRDefault="00F0000D">
                      <w:r>
                        <w:t>Mrs. D. Haywood</w:t>
                      </w:r>
                    </w:p>
                    <w:p w:rsidR="00F0000D" w:rsidRDefault="00F0000D">
                      <w:r>
                        <w:t>Planning Services</w:t>
                      </w:r>
                    </w:p>
                    <w:p w:rsidR="00F0000D" w:rsidRDefault="00F0000D">
                      <w:r>
                        <w:t>Havant Borough Council</w:t>
                      </w:r>
                    </w:p>
                    <w:p w:rsidR="00F0000D" w:rsidRDefault="00F0000D">
                      <w:r>
                        <w:t>Public Service Plaza</w:t>
                      </w:r>
                    </w:p>
                    <w:p w:rsidR="00F0000D" w:rsidRDefault="00F0000D">
                      <w:r>
                        <w:t>Civic Centre Road</w:t>
                      </w:r>
                    </w:p>
                    <w:p w:rsidR="00F0000D" w:rsidRDefault="00F0000D">
                      <w:r>
                        <w:t>Havant</w:t>
                      </w:r>
                    </w:p>
                    <w:p w:rsidR="00F0000D" w:rsidRDefault="00F0000D">
                      <w:r>
                        <w:t>Hampshire</w:t>
                      </w:r>
                    </w:p>
                    <w:p w:rsidR="00F0000D" w:rsidRDefault="00F0000D">
                      <w:r>
                        <w:t>PO9 2AX</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7292D3F6" wp14:editId="05DA70A4">
                <wp:simplePos x="0" y="0"/>
                <wp:positionH relativeFrom="column">
                  <wp:posOffset>2933700</wp:posOffset>
                </wp:positionH>
                <wp:positionV relativeFrom="paragraph">
                  <wp:posOffset>10795</wp:posOffset>
                </wp:positionV>
                <wp:extent cx="3237865" cy="1323975"/>
                <wp:effectExtent l="0" t="0" r="635" b="9525"/>
                <wp:wrapNone/>
                <wp:docPr id="2" name="Text Box 2"/>
                <wp:cNvGraphicFramePr/>
                <a:graphic xmlns:a="http://schemas.openxmlformats.org/drawingml/2006/main">
                  <a:graphicData uri="http://schemas.microsoft.com/office/word/2010/wordprocessingShape">
                    <wps:wsp>
                      <wps:cNvSpPr txBox="1"/>
                      <wps:spPr>
                        <a:xfrm>
                          <a:off x="0" y="0"/>
                          <a:ext cx="3237865" cy="1323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7718D" w:rsidRDefault="0017718D" w:rsidP="0017718D">
                            <w:pPr>
                              <w:spacing w:after="120"/>
                            </w:pPr>
                            <w:r>
                              <w:t xml:space="preserve">Date: </w:t>
                            </w:r>
                            <w:r w:rsidR="00F0000D">
                              <w:t>10</w:t>
                            </w:r>
                            <w:r w:rsidR="00F0000D" w:rsidRPr="00F0000D">
                              <w:rPr>
                                <w:vertAlign w:val="superscript"/>
                              </w:rPr>
                              <w:t>th</w:t>
                            </w:r>
                            <w:r w:rsidR="00F0000D">
                              <w:t xml:space="preserve"> April 2017</w:t>
                            </w:r>
                          </w:p>
                          <w:p w:rsidR="0017718D" w:rsidRDefault="0017718D" w:rsidP="0017718D">
                            <w:pPr>
                              <w:spacing w:after="120"/>
                            </w:pPr>
                            <w:r>
                              <w:t>Enquiries to: Stuart York</w:t>
                            </w:r>
                          </w:p>
                          <w:p w:rsidR="0017718D" w:rsidRDefault="0017718D" w:rsidP="0017718D">
                            <w:pPr>
                              <w:spacing w:after="120"/>
                            </w:pPr>
                            <w:r>
                              <w:t>Direct Line: 023 8047 8566</w:t>
                            </w:r>
                          </w:p>
                          <w:p w:rsidR="0017718D" w:rsidRDefault="0017718D" w:rsidP="0017718D">
                            <w:pPr>
                              <w:spacing w:after="120"/>
                            </w:pPr>
                            <w:r>
                              <w:t xml:space="preserve">Our reference: </w:t>
                            </w:r>
                            <w:r w:rsidR="00F0000D">
                              <w:t>app/17</w:t>
                            </w:r>
                          </w:p>
                          <w:p w:rsidR="0017718D" w:rsidRDefault="0017718D" w:rsidP="0017718D">
                            <w:pPr>
                              <w:spacing w:after="120"/>
                            </w:pPr>
                            <w:r>
                              <w:t>Your reference:</w:t>
                            </w:r>
                            <w:r w:rsidR="00755521">
                              <w:t xml:space="preserve"> </w:t>
                            </w:r>
                            <w:r w:rsidR="00F0000D">
                              <w:t>APP/16/00774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92D3F6" id="Text Box 2" o:spid="_x0000_s1027" type="#_x0000_t202" style="position:absolute;margin-left:231pt;margin-top:.85pt;width:254.95pt;height:104.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" fillcolor="white [3201]" stroked="f" strokeweight=".5pt">
                <v:textbox>
                  <w:txbxContent>
                    <w:p w:rsidR="0017718D" w:rsidRDefault="0017718D" w:rsidP="0017718D">
                      <w:pPr>
                        <w:spacing w:after="120"/>
                      </w:pPr>
                      <w:r>
                        <w:t xml:space="preserve">Date: </w:t>
                      </w:r>
                      <w:r w:rsidR="00F0000D">
                        <w:t>10</w:t>
                      </w:r>
                      <w:r w:rsidR="00F0000D" w:rsidRPr="00F0000D">
                        <w:rPr>
                          <w:vertAlign w:val="superscript"/>
                        </w:rPr>
                        <w:t>th</w:t>
                      </w:r>
                      <w:r w:rsidR="00F0000D">
                        <w:t xml:space="preserve"> April 2017</w:t>
                      </w:r>
                    </w:p>
                    <w:p w:rsidR="0017718D" w:rsidRDefault="0017718D" w:rsidP="0017718D">
                      <w:pPr>
                        <w:spacing w:after="120"/>
                      </w:pPr>
                      <w:r>
                        <w:t>Enquiries to: Stuart York</w:t>
                      </w:r>
                    </w:p>
                    <w:p w:rsidR="0017718D" w:rsidRDefault="0017718D" w:rsidP="0017718D">
                      <w:pPr>
                        <w:spacing w:after="120"/>
                      </w:pPr>
                      <w:r>
                        <w:t>Direct Line: 023 8047 8566</w:t>
                      </w:r>
                    </w:p>
                    <w:p w:rsidR="0017718D" w:rsidRDefault="0017718D" w:rsidP="0017718D">
                      <w:pPr>
                        <w:spacing w:after="120"/>
                      </w:pPr>
                      <w:r>
                        <w:t xml:space="preserve">Our reference: </w:t>
                      </w:r>
                      <w:r w:rsidR="00F0000D">
                        <w:t>app/17</w:t>
                      </w:r>
                    </w:p>
                    <w:p w:rsidR="0017718D" w:rsidRDefault="0017718D" w:rsidP="0017718D">
                      <w:pPr>
                        <w:spacing w:after="120"/>
                      </w:pPr>
                      <w:r>
                        <w:t>Your reference:</w:t>
                      </w:r>
                      <w:r w:rsidR="00755521">
                        <w:t xml:space="preserve"> </w:t>
                      </w:r>
                      <w:r w:rsidR="00F0000D">
                        <w:t>APP/16/00774</w:t>
                      </w:r>
                    </w:p>
                  </w:txbxContent>
                </v:textbox>
              </v:shape>
            </w:pict>
          </mc:Fallback>
        </mc:AlternateContent>
      </w:r>
    </w:p>
    <w:p w:rsidR="009E664A" w:rsidRDefault="009E664A" w:rsidP="00DF7F42"/>
    <w:p w:rsidR="009E664A" w:rsidRDefault="009E664A" w:rsidP="00DF7F42"/>
    <w:p w:rsidR="009E664A" w:rsidRDefault="009E664A" w:rsidP="00DF7F42"/>
    <w:p w:rsidR="00C719EE" w:rsidRDefault="00C719EE" w:rsidP="00DF7F42"/>
    <w:p w:rsidR="009E664A" w:rsidRDefault="009E664A" w:rsidP="00DF7F42"/>
    <w:p w:rsidR="009E664A" w:rsidRDefault="009E664A" w:rsidP="00DF7F42"/>
    <w:p w:rsidR="009E664A" w:rsidRDefault="009E664A" w:rsidP="00DF7F42"/>
    <w:p w:rsidR="009E664A" w:rsidRDefault="009E664A" w:rsidP="00DF7F42"/>
    <w:p w:rsidR="00AB0A9C" w:rsidRPr="00AB0A9C" w:rsidRDefault="00AB0A9C" w:rsidP="00AB0A9C">
      <w:pPr>
        <w:ind w:left="-907"/>
      </w:pPr>
      <w:r w:rsidRPr="00AB0A9C">
        <w:t>Dear Mrs. Haywood,</w:t>
      </w:r>
    </w:p>
    <w:p w:rsidR="00AB0A9C" w:rsidRPr="00AB0A9C" w:rsidRDefault="00AB0A9C" w:rsidP="00AB0A9C">
      <w:pPr>
        <w:ind w:left="-907"/>
      </w:pPr>
    </w:p>
    <w:p w:rsidR="00AB0A9C" w:rsidRPr="00AB0A9C" w:rsidRDefault="00AB0A9C" w:rsidP="00AB0A9C">
      <w:pPr>
        <w:ind w:left="-907"/>
      </w:pPr>
      <w:r w:rsidRPr="00AB0A9C">
        <w:rPr>
          <w:b/>
          <w:u w:val="single"/>
        </w:rPr>
        <w:t>LAND NORTH OF HAVANT ROAD AND WEST OF SELANGOR AVENUE, EMSWORTH</w:t>
      </w:r>
    </w:p>
    <w:p w:rsidR="00AB0A9C" w:rsidRPr="00AB0A9C" w:rsidRDefault="00AB0A9C" w:rsidP="00AB0A9C">
      <w:pPr>
        <w:ind w:left="-907"/>
      </w:pPr>
    </w:p>
    <w:p w:rsidR="00AB0A9C" w:rsidRPr="00AB0A9C" w:rsidRDefault="00AB0A9C" w:rsidP="00AB0A9C">
      <w:pPr>
        <w:ind w:left="-907"/>
      </w:pPr>
      <w:r w:rsidRPr="00AB0A9C">
        <w:t>Thank you for your letter of the 16</w:t>
      </w:r>
      <w:r w:rsidRPr="00AB0A9C">
        <w:rPr>
          <w:vertAlign w:val="superscript"/>
        </w:rPr>
        <w:t>th</w:t>
      </w:r>
      <w:r w:rsidRPr="00AB0A9C">
        <w:t xml:space="preserve"> March 2017 and the opportunity to comment upon the application. Having considered the application I have the following comments to make with reference to crime prevention.</w:t>
      </w:r>
    </w:p>
    <w:p w:rsidR="00AB0A9C" w:rsidRPr="00AB0A9C" w:rsidRDefault="00AB0A9C" w:rsidP="00AB0A9C">
      <w:pPr>
        <w:ind w:left="-907"/>
      </w:pPr>
    </w:p>
    <w:p w:rsidR="00AB0A9C" w:rsidRPr="00AB0A9C" w:rsidRDefault="00AB0A9C" w:rsidP="00AB0A9C">
      <w:pPr>
        <w:ind w:left="-907"/>
      </w:pPr>
      <w:r w:rsidRPr="00AB0A9C">
        <w:t>The development has high levels of permeability which will make the development difficult to police should incidents occur.</w:t>
      </w:r>
    </w:p>
    <w:p w:rsidR="00AB0A9C" w:rsidRPr="00AB0A9C" w:rsidRDefault="00AB0A9C" w:rsidP="00AB0A9C">
      <w:pPr>
        <w:ind w:left="-907"/>
      </w:pPr>
    </w:p>
    <w:p w:rsidR="00AB0A9C" w:rsidRPr="00AB0A9C" w:rsidRDefault="00AB0A9C" w:rsidP="00AB0A9C">
      <w:pPr>
        <w:ind w:left="-907"/>
      </w:pPr>
      <w:r w:rsidRPr="00AB0A9C">
        <w:t>A footpath / cycle way extends around most of the perimeter of the development (trim trail), whilst there is some overlooking of this facility from the dwellings, in some places the dwellings are some distance from the path. To provide for the safety of those using the footpath / cycle way the path should be as straight as possible, planting close to the footpath should be low so as to provide for surveillance along the footpath and prevent creating a place in which a person might lay in wait.</w:t>
      </w:r>
    </w:p>
    <w:p w:rsidR="00AB0A9C" w:rsidRPr="00AB0A9C" w:rsidRDefault="00AB0A9C" w:rsidP="00AB0A9C">
      <w:pPr>
        <w:ind w:left="-907"/>
      </w:pPr>
    </w:p>
    <w:p w:rsidR="00AB0A9C" w:rsidRPr="00AB0A9C" w:rsidRDefault="00AB0A9C" w:rsidP="00AB0A9C">
      <w:pPr>
        <w:ind w:left="-907"/>
      </w:pPr>
      <w:r w:rsidRPr="00AB0A9C">
        <w:t>The perimeter footpath gives access to the car parks for plot numbers 85 to 100, this increases the vulnerability of these car parks to crime. To reduce this vulnerability I recommend that these car parks are enclosed within a secure boundary treatment. The boundary treatment should be of robust construction, at least 1.8m high and visually permeable (perhaps hoop topped railings).</w:t>
      </w:r>
    </w:p>
    <w:p w:rsidR="00AB0A9C" w:rsidRPr="00AB0A9C" w:rsidRDefault="00AB0A9C" w:rsidP="00AB0A9C">
      <w:pPr>
        <w:ind w:left="-907"/>
      </w:pPr>
    </w:p>
    <w:p w:rsidR="00AB0A9C" w:rsidRPr="00AB0A9C" w:rsidRDefault="00AB0A9C" w:rsidP="00AB0A9C">
      <w:pPr>
        <w:ind w:left="-907"/>
      </w:pPr>
      <w:r w:rsidRPr="00AB0A9C">
        <w:t>There are a number of rear garden access footpaths. Some acquisitive crimes such as burglary and theft are often facilitated by easy access to the rear of the property. Planning guidance states that “taking proportionate security measures should be a central consideration to the planning and delivery of new developments and substantive retrofits.” Therefore to reduce the opportunities for crime in the first instance I would recommend that all rear garden access is within curtilage. If this is not desirable I recommend that all rear garden access gates are fitted with a key operated lock that can be operated from either side of the gate.</w:t>
      </w:r>
    </w:p>
    <w:p w:rsidR="00AB0A9C" w:rsidRPr="00AB0A9C" w:rsidRDefault="00AB0A9C" w:rsidP="00AB0A9C">
      <w:pPr>
        <w:ind w:left="-907"/>
      </w:pPr>
    </w:p>
    <w:p w:rsidR="00AB0A9C" w:rsidRPr="00AB0A9C" w:rsidRDefault="00AB0A9C" w:rsidP="00AB0A9C">
      <w:pPr>
        <w:ind w:left="-907"/>
      </w:pPr>
      <w:r w:rsidRPr="00AB0A9C">
        <w:t xml:space="preserve">Some external rear garden boundary treatments are shown as larch lap fencing, whilst larch lap fencing may be used as an internal boundary treatment it is not suitable for an external boundary treatment, especially as a boundary treatment for a rear </w:t>
      </w:r>
      <w:r w:rsidR="00193BC3">
        <w:t xml:space="preserve">garden </w:t>
      </w:r>
      <w:bookmarkStart w:id="0" w:name="_GoBack"/>
      <w:bookmarkEnd w:id="0"/>
      <w:r w:rsidRPr="00AB0A9C">
        <w:lastRenderedPageBreak/>
        <w:t xml:space="preserve">access footpath. Therefore, I recommend that those boundary treatments abutting a rear </w:t>
      </w:r>
      <w:r w:rsidR="00193BC3">
        <w:t xml:space="preserve">garden </w:t>
      </w:r>
      <w:r w:rsidRPr="00AB0A9C">
        <w:t>access footpath are 1.8 close boarded fence.</w:t>
      </w:r>
    </w:p>
    <w:p w:rsidR="00AB0A9C" w:rsidRPr="00AB0A9C" w:rsidRDefault="00AB0A9C" w:rsidP="00AB0A9C">
      <w:pPr>
        <w:ind w:left="-907"/>
      </w:pPr>
    </w:p>
    <w:p w:rsidR="00AB0A9C" w:rsidRPr="00AB0A9C" w:rsidRDefault="00AB0A9C" w:rsidP="00AB0A9C">
      <w:pPr>
        <w:ind w:left="-907"/>
      </w:pPr>
      <w:r w:rsidRPr="00AB0A9C">
        <w:t>To provide for the safety and security of residents and visitors lighting throughout the development (including car parks) should comply with the relevant sections of BS5489:2013.</w:t>
      </w:r>
    </w:p>
    <w:p w:rsidR="00AB0A9C" w:rsidRPr="00AB0A9C" w:rsidRDefault="00AB0A9C" w:rsidP="00AB0A9C">
      <w:pPr>
        <w:ind w:left="-907"/>
      </w:pPr>
    </w:p>
    <w:p w:rsidR="00AB0A9C" w:rsidRPr="00AB0A9C" w:rsidRDefault="00AB0A9C" w:rsidP="00AB0A9C">
      <w:pPr>
        <w:ind w:left="-907"/>
      </w:pPr>
      <w:r w:rsidRPr="00AB0A9C">
        <w:t>If I can be of any further assistance please do not hesitate to contact.</w:t>
      </w:r>
    </w:p>
    <w:p w:rsidR="00AB0A9C" w:rsidRPr="00AB0A9C" w:rsidRDefault="00AB0A9C" w:rsidP="00AB0A9C">
      <w:pPr>
        <w:ind w:left="-907"/>
      </w:pPr>
    </w:p>
    <w:p w:rsidR="00AB0A9C" w:rsidRPr="00AB0A9C" w:rsidRDefault="00AB0A9C" w:rsidP="00AB0A9C">
      <w:pPr>
        <w:ind w:left="-907"/>
      </w:pPr>
      <w:r w:rsidRPr="00AB0A9C">
        <w:t>Yours sincerely,</w:t>
      </w:r>
    </w:p>
    <w:p w:rsidR="00AB0A9C" w:rsidRPr="00AB0A9C" w:rsidRDefault="00AB0A9C" w:rsidP="00AB0A9C">
      <w:pPr>
        <w:ind w:left="-907"/>
      </w:pPr>
    </w:p>
    <w:p w:rsidR="00AB0A9C" w:rsidRPr="00AB0A9C" w:rsidRDefault="00AB0A9C" w:rsidP="00AB0A9C">
      <w:pPr>
        <w:ind w:left="-907"/>
      </w:pPr>
    </w:p>
    <w:p w:rsidR="00AB0A9C" w:rsidRPr="00AB0A9C" w:rsidRDefault="00AB0A9C" w:rsidP="00AB0A9C">
      <w:pPr>
        <w:ind w:left="-907"/>
      </w:pPr>
      <w:r w:rsidRPr="00AB0A9C">
        <w:t>S York</w:t>
      </w:r>
    </w:p>
    <w:p w:rsidR="00AB0A9C" w:rsidRPr="00AB0A9C" w:rsidRDefault="00AB0A9C" w:rsidP="00AB0A9C">
      <w:pPr>
        <w:ind w:left="-907"/>
      </w:pPr>
      <w:r w:rsidRPr="00AB0A9C">
        <w:t>Crime Prevention Design Advisor</w:t>
      </w:r>
    </w:p>
    <w:p w:rsidR="00AB0A9C" w:rsidRPr="00AB0A9C" w:rsidRDefault="00AB0A9C" w:rsidP="00AB0A9C">
      <w:pPr>
        <w:ind w:left="-907"/>
      </w:pPr>
    </w:p>
    <w:p w:rsidR="00AB0A9C" w:rsidRPr="00AB0A9C" w:rsidRDefault="00AB0A9C" w:rsidP="00AB0A9C">
      <w:pPr>
        <w:ind w:left="-907"/>
        <w:rPr>
          <w:b/>
          <w:bCs/>
          <w:i/>
          <w:iCs/>
        </w:rPr>
      </w:pPr>
      <w:r w:rsidRPr="00AB0A9C">
        <w:rPr>
          <w:b/>
          <w:bCs/>
          <w:i/>
          <w:iCs/>
        </w:rPr>
        <w:t>DISCLAIMER</w:t>
      </w:r>
    </w:p>
    <w:p w:rsidR="00AB0A9C" w:rsidRPr="00AB0A9C" w:rsidRDefault="00AB0A9C" w:rsidP="00AB0A9C">
      <w:pPr>
        <w:ind w:left="-907"/>
        <w:rPr>
          <w:b/>
          <w:bCs/>
          <w:i/>
          <w:iCs/>
        </w:rPr>
      </w:pPr>
      <w:r w:rsidRPr="00AB0A9C">
        <w:rPr>
          <w:b/>
          <w:bCs/>
          <w:i/>
          <w:iCs/>
        </w:rPr>
        <w:t>This survey is based on information supplied by yourself and the current crime trends. I can only give a view on what measures might reduce the risk of crime and there can be no guarantee that the measures will prevent crime. The advice is given free with no intention of creating a contract. Neither the Home Office or the Police and Crime Commissioner for Hampshire take any other legal responsibility for the advice given.</w:t>
      </w:r>
    </w:p>
    <w:sectPr w:rsidR="00AB0A9C" w:rsidRPr="00AB0A9C" w:rsidSect="00841016">
      <w:headerReference w:type="default" r:id="rId7"/>
      <w:footerReference w:type="default" r:id="rId8"/>
      <w:pgSz w:w="11909" w:h="16834" w:code="9"/>
      <w:pgMar w:top="1440" w:right="1800" w:bottom="1440" w:left="1800" w:header="57"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D3B" w:rsidRDefault="007B2D3B" w:rsidP="007B2D3B">
      <w:r>
        <w:separator/>
      </w:r>
    </w:p>
  </w:endnote>
  <w:endnote w:type="continuationSeparator" w:id="0">
    <w:p w:rsidR="007B2D3B" w:rsidRDefault="007B2D3B" w:rsidP="007B2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6AB" w:rsidRDefault="005436AB" w:rsidP="00A56028">
    <w:pPr>
      <w:pStyle w:val="Footer"/>
      <w:ind w:left="-907"/>
      <w:rPr>
        <w:noProof/>
      </w:rPr>
    </w:pPr>
  </w:p>
  <w:p w:rsidR="005436AB" w:rsidRDefault="005436AB" w:rsidP="00A56028">
    <w:pPr>
      <w:pStyle w:val="Footer"/>
      <w:ind w:left="-907"/>
      <w:rPr>
        <w:noProof/>
      </w:rPr>
    </w:pPr>
  </w:p>
  <w:p w:rsidR="00A56028" w:rsidRDefault="00A56028" w:rsidP="00A56028">
    <w:pPr>
      <w:pStyle w:val="Footer"/>
      <w:ind w:left="-907"/>
      <w:rPr>
        <w:noProof/>
      </w:rPr>
    </w:pPr>
    <w:r>
      <w:rPr>
        <w:noProof/>
      </w:rPr>
      <w:drawing>
        <wp:anchor distT="0" distB="0" distL="114300" distR="114300" simplePos="0" relativeHeight="251660288" behindDoc="1" locked="0" layoutInCell="1" allowOverlap="1">
          <wp:simplePos x="0" y="0"/>
          <wp:positionH relativeFrom="column">
            <wp:posOffset>-1133475</wp:posOffset>
          </wp:positionH>
          <wp:positionV relativeFrom="paragraph">
            <wp:posOffset>-812165</wp:posOffset>
          </wp:positionV>
          <wp:extent cx="7486650" cy="165925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6176"/>
                  <a:stretch/>
                </pic:blipFill>
                <pic:spPr bwMode="auto">
                  <a:xfrm>
                    <a:off x="0" y="0"/>
                    <a:ext cx="7486650" cy="16592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A56028" w:rsidRDefault="00A56028" w:rsidP="00A56028">
    <w:pPr>
      <w:pStyle w:val="Footer"/>
      <w:ind w:left="-907"/>
      <w:rPr>
        <w:noProof/>
      </w:rPr>
    </w:pPr>
  </w:p>
  <w:p w:rsidR="00A56028" w:rsidRDefault="00A56028" w:rsidP="00A56028">
    <w:pPr>
      <w:pStyle w:val="Footer"/>
      <w:ind w:left="-907"/>
      <w:rPr>
        <w:noProof/>
      </w:rPr>
    </w:pPr>
  </w:p>
  <w:p w:rsidR="00F449DA" w:rsidRPr="00F449DA" w:rsidRDefault="00A56028" w:rsidP="00A56028">
    <w:pPr>
      <w:pStyle w:val="Footer"/>
      <w:ind w:left="-907"/>
      <w:rPr>
        <w:noProof/>
      </w:rPr>
    </w:pPr>
    <w:r>
      <w:rPr>
        <w:noProof/>
      </w:rPr>
      <w:t>P</w:t>
    </w:r>
    <w:r w:rsidR="00F449DA" w:rsidRPr="00F449DA">
      <w:rPr>
        <w:noProof/>
      </w:rPr>
      <w:t xml:space="preserve">age </w:t>
    </w:r>
    <w:r w:rsidR="00F449DA" w:rsidRPr="00F449DA">
      <w:rPr>
        <w:noProof/>
      </w:rPr>
      <w:fldChar w:fldCharType="begin"/>
    </w:r>
    <w:r w:rsidR="00F449DA" w:rsidRPr="00F449DA">
      <w:rPr>
        <w:noProof/>
      </w:rPr>
      <w:instrText xml:space="preserve"> PAGE  \* Arabic  \* MERGEFORMAT </w:instrText>
    </w:r>
    <w:r w:rsidR="00F449DA" w:rsidRPr="00F449DA">
      <w:rPr>
        <w:noProof/>
      </w:rPr>
      <w:fldChar w:fldCharType="separate"/>
    </w:r>
    <w:r w:rsidR="00193BC3">
      <w:rPr>
        <w:noProof/>
      </w:rPr>
      <w:t>2</w:t>
    </w:r>
    <w:r w:rsidR="00F449DA" w:rsidRPr="00F449DA">
      <w:rPr>
        <w:noProof/>
      </w:rPr>
      <w:fldChar w:fldCharType="end"/>
    </w:r>
    <w:r w:rsidR="00F449DA" w:rsidRPr="00F449DA">
      <w:rPr>
        <w:noProof/>
      </w:rPr>
      <w:t xml:space="preserve"> of </w:t>
    </w:r>
    <w:r w:rsidR="00F449DA" w:rsidRPr="00F449DA">
      <w:rPr>
        <w:noProof/>
      </w:rPr>
      <w:fldChar w:fldCharType="begin"/>
    </w:r>
    <w:r w:rsidR="00F449DA" w:rsidRPr="00F449DA">
      <w:rPr>
        <w:noProof/>
      </w:rPr>
      <w:instrText xml:space="preserve"> NUMPAGES  \* Arabic  \* MERGEFORMAT </w:instrText>
    </w:r>
    <w:r w:rsidR="00F449DA" w:rsidRPr="00F449DA">
      <w:rPr>
        <w:noProof/>
      </w:rPr>
      <w:fldChar w:fldCharType="separate"/>
    </w:r>
    <w:r w:rsidR="00193BC3">
      <w:rPr>
        <w:noProof/>
      </w:rPr>
      <w:t>2</w:t>
    </w:r>
    <w:r w:rsidR="00F449DA" w:rsidRPr="00F449DA">
      <w:rPr>
        <w:noProof/>
      </w:rPr>
      <w:fldChar w:fldCharType="end"/>
    </w:r>
  </w:p>
  <w:p w:rsidR="00841016" w:rsidRDefault="00841016" w:rsidP="00F449DA">
    <w:pPr>
      <w:pStyle w:val="Footer"/>
      <w:ind w:left="-90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D3B" w:rsidRDefault="007B2D3B" w:rsidP="007B2D3B">
      <w:r>
        <w:separator/>
      </w:r>
    </w:p>
  </w:footnote>
  <w:footnote w:type="continuationSeparator" w:id="0">
    <w:p w:rsidR="007B2D3B" w:rsidRDefault="007B2D3B" w:rsidP="007B2D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D3B" w:rsidRDefault="001102F9" w:rsidP="00E1334C">
    <w:pPr>
      <w:pStyle w:val="Header"/>
      <w:spacing w:before="100" w:beforeAutospacing="1" w:after="100" w:afterAutospacing="1"/>
      <w:ind w:left="-1077"/>
    </w:pPr>
    <w:r>
      <w:rPr>
        <w:noProof/>
      </w:rPr>
      <mc:AlternateContent>
        <mc:Choice Requires="wps">
          <w:drawing>
            <wp:anchor distT="0" distB="0" distL="114300" distR="114300" simplePos="0" relativeHeight="251659264" behindDoc="0" locked="0" layoutInCell="1" allowOverlap="1" wp14:anchorId="48A78E08" wp14:editId="5F00A045">
              <wp:simplePos x="0" y="0"/>
              <wp:positionH relativeFrom="column">
                <wp:posOffset>2943225</wp:posOffset>
              </wp:positionH>
              <wp:positionV relativeFrom="paragraph">
                <wp:posOffset>49530</wp:posOffset>
              </wp:positionV>
              <wp:extent cx="3295650" cy="1143000"/>
              <wp:effectExtent l="0" t="0" r="0" b="0"/>
              <wp:wrapNone/>
              <wp:docPr id="5" name="Text Box 5"/>
              <wp:cNvGraphicFramePr/>
              <a:graphic xmlns:a="http://schemas.openxmlformats.org/drawingml/2006/main">
                <a:graphicData uri="http://schemas.microsoft.com/office/word/2010/wordprocessingShape">
                  <wps:wsp>
                    <wps:cNvSpPr txBox="1"/>
                    <wps:spPr>
                      <a:xfrm>
                        <a:off x="0" y="0"/>
                        <a:ext cx="3295650" cy="1143000"/>
                      </a:xfrm>
                      <a:prstGeom prst="rect">
                        <a:avLst/>
                      </a:prstGeom>
                      <a:solidFill>
                        <a:sysClr val="window" lastClr="FFFFFF"/>
                      </a:solidFill>
                      <a:ln w="6350">
                        <a:noFill/>
                      </a:ln>
                      <a:effectLst/>
                    </wps:spPr>
                    <wps:txbx>
                      <w:txbxContent>
                        <w:p w:rsidR="001102F9" w:rsidRDefault="001102F9" w:rsidP="001102F9">
                          <w:r>
                            <w:t xml:space="preserve">Gosport </w:t>
                          </w:r>
                          <w:r w:rsidR="00B9296C">
                            <w:t xml:space="preserve">Neighbourhood </w:t>
                          </w:r>
                          <w:r>
                            <w:t xml:space="preserve">Police </w:t>
                          </w:r>
                          <w:r w:rsidR="00B9296C">
                            <w:t>Office</w:t>
                          </w:r>
                          <w:r>
                            <w:t xml:space="preserve">, </w:t>
                          </w:r>
                          <w:r w:rsidR="00B9296C">
                            <w:t xml:space="preserve">Gosport Town Hall, High Street, </w:t>
                          </w:r>
                          <w:r>
                            <w:t xml:space="preserve">Gosport, </w:t>
                          </w:r>
                          <w:r w:rsidR="00B9296C">
                            <w:t>Hampshire, PO12 1EB</w:t>
                          </w:r>
                        </w:p>
                        <w:p w:rsidR="001102F9" w:rsidRDefault="001102F9" w:rsidP="001102F9">
                          <w:r>
                            <w:t>Telephone: 023 8047 8566</w:t>
                          </w:r>
                        </w:p>
                        <w:p w:rsidR="001102F9" w:rsidRDefault="00B9296C" w:rsidP="001102F9">
                          <w:r>
                            <w:t>E-mail: stuart.york@</w:t>
                          </w:r>
                          <w:r w:rsidR="001102F9">
                            <w:t>hampshire.pnn.police.uk</w:t>
                          </w:r>
                        </w:p>
                        <w:p w:rsidR="001102F9" w:rsidRDefault="001102F9" w:rsidP="001102F9">
                          <w:r>
                            <w:t>www.hampshire-pcc.gov.uk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A78E08" id="_x0000_t202" coordsize="21600,21600" o:spt="202" path="m,l,21600r21600,l21600,xe">
              <v:stroke joinstyle="miter"/>
              <v:path gradientshapeok="t" o:connecttype="rect"/>
            </v:shapetype>
            <v:shape id="Text Box 5" o:spid="_x0000_s1028" type="#_x0000_t202" style="position:absolute;left:0;text-align:left;margin-left:231.75pt;margin-top:3.9pt;width:259.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" fillcolor="window" stroked="f" strokeweight=".5pt">
              <v:textbox>
                <w:txbxContent>
                  <w:p w:rsidR="001102F9" w:rsidRDefault="001102F9" w:rsidP="001102F9">
                    <w:r>
                      <w:t xml:space="preserve">Gosport </w:t>
                    </w:r>
                    <w:r w:rsidR="00B9296C">
                      <w:t xml:space="preserve">Neighbourhood </w:t>
                    </w:r>
                    <w:r>
                      <w:t xml:space="preserve">Police </w:t>
                    </w:r>
                    <w:r w:rsidR="00B9296C">
                      <w:t>Office</w:t>
                    </w:r>
                    <w:r>
                      <w:t xml:space="preserve">, </w:t>
                    </w:r>
                    <w:r w:rsidR="00B9296C">
                      <w:t xml:space="preserve">Gosport Town Hall, High Street, </w:t>
                    </w:r>
                    <w:r>
                      <w:t xml:space="preserve">Gosport, </w:t>
                    </w:r>
                    <w:r w:rsidR="00B9296C">
                      <w:t>Hampshire, PO12 1EB</w:t>
                    </w:r>
                  </w:p>
                  <w:p w:rsidR="001102F9" w:rsidRDefault="001102F9" w:rsidP="001102F9">
                    <w:r>
                      <w:t>Telephone: 023 8047 8566</w:t>
                    </w:r>
                  </w:p>
                  <w:p w:rsidR="001102F9" w:rsidRDefault="00B9296C" w:rsidP="001102F9">
                    <w:r>
                      <w:t>E-mail: stuart.york@</w:t>
                    </w:r>
                    <w:r w:rsidR="001102F9">
                      <w:t>hampshire.pnn.police.uk</w:t>
                    </w:r>
                  </w:p>
                  <w:p w:rsidR="001102F9" w:rsidRDefault="001102F9" w:rsidP="001102F9">
                    <w:r>
                      <w:t>www.hampshire-pcc.gov.uk</w:t>
                    </w:r>
                  </w:p>
                </w:txbxContent>
              </v:textbox>
            </v:shape>
          </w:pict>
        </mc:Fallback>
      </mc:AlternateContent>
    </w:r>
    <w:r w:rsidR="007B2D3B">
      <w:rPr>
        <w:noProof/>
      </w:rPr>
      <w:drawing>
        <wp:inline distT="0" distB="0" distL="0" distR="0" wp14:anchorId="4805135C" wp14:editId="05C48C83">
          <wp:extent cx="2990850" cy="990398"/>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1714" cy="1003930"/>
                  </a:xfrm>
                  <a:prstGeom prst="rect">
                    <a:avLst/>
                  </a:prstGeom>
                  <a:noFill/>
                </pic:spPr>
              </pic:pic>
            </a:graphicData>
          </a:graphic>
        </wp:inline>
      </w:drawing>
    </w:r>
    <w:r w:rsidR="007B2D3B">
      <w:ptab w:relativeTo="margin" w:alignment="right" w:leader="none"/>
    </w:r>
  </w:p>
  <w:p w:rsidR="007B2D3B" w:rsidRDefault="007B2D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7E2CA9"/>
    <w:multiLevelType w:val="hybridMultilevel"/>
    <w:tmpl w:val="5BA4098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C183F66"/>
    <w:multiLevelType w:val="hybridMultilevel"/>
    <w:tmpl w:val="11123A52"/>
    <w:lvl w:ilvl="0" w:tplc="4994FF74">
      <w:start w:val="1"/>
      <w:numFmt w:val="decimal"/>
      <w:lvlRestart w:val="0"/>
      <w:pStyle w:val="Number"/>
      <w:lvlText w:val="%1."/>
      <w:lvlJc w:val="left"/>
      <w:pPr>
        <w:tabs>
          <w:tab w:val="num" w:pos="432"/>
        </w:tabs>
        <w:ind w:left="432" w:hanging="432"/>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049639E"/>
    <w:multiLevelType w:val="hybridMultilevel"/>
    <w:tmpl w:val="DAB4E32E"/>
    <w:lvl w:ilvl="0" w:tplc="34609EDC">
      <w:start w:val="1"/>
      <w:numFmt w:val="bullet"/>
      <w:lvlRestart w:val="0"/>
      <w:pStyle w:val="Bullets"/>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2"/>
  </w:num>
  <w:num w:numId="6">
    <w:abstractNumId w:val="1"/>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D3B"/>
    <w:rsid w:val="000947AB"/>
    <w:rsid w:val="001102F9"/>
    <w:rsid w:val="00154F5D"/>
    <w:rsid w:val="0017718D"/>
    <w:rsid w:val="00193BC3"/>
    <w:rsid w:val="001B574F"/>
    <w:rsid w:val="002B24BC"/>
    <w:rsid w:val="002B6A17"/>
    <w:rsid w:val="00376E80"/>
    <w:rsid w:val="004913F6"/>
    <w:rsid w:val="005436AB"/>
    <w:rsid w:val="00557031"/>
    <w:rsid w:val="005B6FC0"/>
    <w:rsid w:val="00755521"/>
    <w:rsid w:val="007B2D3B"/>
    <w:rsid w:val="00841016"/>
    <w:rsid w:val="00997052"/>
    <w:rsid w:val="009E664A"/>
    <w:rsid w:val="00A56028"/>
    <w:rsid w:val="00AB0A9C"/>
    <w:rsid w:val="00AD1DA5"/>
    <w:rsid w:val="00AD2BAC"/>
    <w:rsid w:val="00B9296C"/>
    <w:rsid w:val="00C35122"/>
    <w:rsid w:val="00C719EE"/>
    <w:rsid w:val="00DC137F"/>
    <w:rsid w:val="00DD5549"/>
    <w:rsid w:val="00DF7F42"/>
    <w:rsid w:val="00E1334C"/>
    <w:rsid w:val="00F0000D"/>
    <w:rsid w:val="00F449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chartTrackingRefBased/>
  <w15:docId w15:val="{7832C033-B856-4508-9219-14080E298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ormal"/>
    <w:pPr>
      <w:numPr>
        <w:numId w:val="5"/>
      </w:numPr>
    </w:pPr>
  </w:style>
  <w:style w:type="paragraph" w:customStyle="1" w:styleId="Number">
    <w:name w:val="Number"/>
    <w:basedOn w:val="Normal"/>
    <w:pPr>
      <w:numPr>
        <w:numId w:val="7"/>
      </w:numPr>
    </w:pPr>
  </w:style>
  <w:style w:type="paragraph" w:styleId="Header">
    <w:name w:val="header"/>
    <w:basedOn w:val="Normal"/>
    <w:link w:val="HeaderChar"/>
    <w:uiPriority w:val="99"/>
    <w:unhideWhenUsed/>
    <w:rsid w:val="007B2D3B"/>
    <w:pPr>
      <w:tabs>
        <w:tab w:val="center" w:pos="4513"/>
        <w:tab w:val="right" w:pos="9026"/>
      </w:tabs>
    </w:pPr>
  </w:style>
  <w:style w:type="character" w:customStyle="1" w:styleId="HeaderChar">
    <w:name w:val="Header Char"/>
    <w:basedOn w:val="DefaultParagraphFont"/>
    <w:link w:val="Header"/>
    <w:uiPriority w:val="99"/>
    <w:rsid w:val="007B2D3B"/>
  </w:style>
  <w:style w:type="paragraph" w:styleId="Footer">
    <w:name w:val="footer"/>
    <w:basedOn w:val="Normal"/>
    <w:link w:val="FooterChar"/>
    <w:uiPriority w:val="99"/>
    <w:unhideWhenUsed/>
    <w:rsid w:val="007B2D3B"/>
    <w:pPr>
      <w:tabs>
        <w:tab w:val="center" w:pos="4513"/>
        <w:tab w:val="right" w:pos="9026"/>
      </w:tabs>
    </w:pPr>
  </w:style>
  <w:style w:type="character" w:customStyle="1" w:styleId="FooterChar">
    <w:name w:val="Footer Char"/>
    <w:basedOn w:val="DefaultParagraphFont"/>
    <w:link w:val="Footer"/>
    <w:uiPriority w:val="99"/>
    <w:rsid w:val="007B2D3B"/>
  </w:style>
  <w:style w:type="paragraph" w:styleId="BalloonText">
    <w:name w:val="Balloon Text"/>
    <w:basedOn w:val="Normal"/>
    <w:link w:val="BalloonTextChar"/>
    <w:uiPriority w:val="99"/>
    <w:semiHidden/>
    <w:unhideWhenUsed/>
    <w:rsid w:val="00154F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F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6837274D</Template>
  <TotalTime>4</TotalTime>
  <Pages>2</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Hampshire Constabulary</Company>
  <LinksUpToDate>false</LinksUpToDate>
  <CharactersWithSpaces>3106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York, Stuart</dc:creator>
  <cp:keywords/>
  <dc:description/>
  <cp:lastModifiedBy>York, Stuart</cp:lastModifiedBy>
  <cp:revision>5</cp:revision>
  <cp:lastPrinted>2016-10-21T10:03:00Z</cp:lastPrinted>
  <dcterms:created xsi:type="dcterms:W3CDTF">2017-04-09T10:53:00Z</dcterms:created>
  <dcterms:modified xsi:type="dcterms:W3CDTF">2017-04-09T10:57:00Z</dcterms:modified>
</cp:coreProperties>
</file>