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4A" w:rsidRDefault="0017718D" w:rsidP="00DF7F42">
      <w:r>
        <w:rPr>
          <w:noProof/>
        </w:rPr>
        <mc:AlternateContent>
          <mc:Choice Requires="wps">
            <w:drawing>
              <wp:anchor distT="0" distB="0" distL="114300" distR="114300" simplePos="0" relativeHeight="251660288" behindDoc="0" locked="0" layoutInCell="1" allowOverlap="1" wp14:anchorId="6EE33DEF" wp14:editId="1ECBE619">
                <wp:simplePos x="0" y="0"/>
                <wp:positionH relativeFrom="column">
                  <wp:posOffset>-666750</wp:posOffset>
                </wp:positionH>
                <wp:positionV relativeFrom="paragraph">
                  <wp:posOffset>1271</wp:posOffset>
                </wp:positionV>
                <wp:extent cx="3352800" cy="14668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352800" cy="1466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574F" w:rsidRDefault="00C74920">
                            <w:r>
                              <w:t>Mr. L. Oliver</w:t>
                            </w:r>
                          </w:p>
                          <w:p w:rsidR="00C74920" w:rsidRDefault="00C74920">
                            <w:r>
                              <w:t>Planning Services</w:t>
                            </w:r>
                          </w:p>
                          <w:p w:rsidR="00C74920" w:rsidRDefault="00C74920">
                            <w:r>
                              <w:t>Havant Borough Council</w:t>
                            </w:r>
                          </w:p>
                          <w:p w:rsidR="00C74920" w:rsidRDefault="00C74920">
                            <w:r>
                              <w:t>Public Service Plaza</w:t>
                            </w:r>
                          </w:p>
                          <w:p w:rsidR="00C74920" w:rsidRDefault="00C74920">
                            <w:r>
                              <w:t>Civic Centre Road</w:t>
                            </w:r>
                          </w:p>
                          <w:p w:rsidR="00C74920" w:rsidRDefault="00C74920">
                            <w:r>
                              <w:t>Havant</w:t>
                            </w:r>
                          </w:p>
                          <w:p w:rsidR="00C74920" w:rsidRDefault="00C74920">
                            <w:r>
                              <w:t>Hampshire</w:t>
                            </w:r>
                          </w:p>
                          <w:p w:rsidR="00C74920" w:rsidRDefault="00C74920">
                            <w:r>
                              <w:t>PO9 2AX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33DEF" id="_x0000_t202" coordsize="21600,21600" o:spt="202" path="m,l,21600r21600,l21600,xe">
                <v:stroke joinstyle="miter"/>
                <v:path gradientshapeok="t" o:connecttype="rect"/>
              </v:shapetype>
              <v:shape id="Text Box 9" o:spid="_x0000_s1026" type="#_x0000_t202" style="position:absolute;margin-left:-52.5pt;margin-top:.1pt;width:264pt;height:1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" fillcolor="white [3201]" stroked="f" strokeweight=".5pt">
                <v:textbox>
                  <w:txbxContent>
                    <w:p w:rsidR="001B574F" w:rsidRDefault="00C74920">
                      <w:r>
                        <w:t>Mr. L. Oliver</w:t>
                      </w:r>
                    </w:p>
                    <w:p w:rsidR="00C74920" w:rsidRDefault="00C74920">
                      <w:r>
                        <w:t>Planning Services</w:t>
                      </w:r>
                    </w:p>
                    <w:p w:rsidR="00C74920" w:rsidRDefault="00C74920">
                      <w:r>
                        <w:t>Havant Borough Council</w:t>
                      </w:r>
                    </w:p>
                    <w:p w:rsidR="00C74920" w:rsidRDefault="00C74920">
                      <w:r>
                        <w:t>Public Service Plaza</w:t>
                      </w:r>
                    </w:p>
                    <w:p w:rsidR="00C74920" w:rsidRDefault="00C74920">
                      <w:r>
                        <w:t>Civic Centre Road</w:t>
                      </w:r>
                    </w:p>
                    <w:p w:rsidR="00C74920" w:rsidRDefault="00C74920">
                      <w:r>
                        <w:t>Havant</w:t>
                      </w:r>
                    </w:p>
                    <w:p w:rsidR="00C74920" w:rsidRDefault="00C74920">
                      <w:r>
                        <w:t>Hampshire</w:t>
                      </w:r>
                    </w:p>
                    <w:p w:rsidR="00C74920" w:rsidRDefault="00C74920">
                      <w:r>
                        <w:t>PO9 2AX</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292D3F6" wp14:editId="05DA70A4">
                <wp:simplePos x="0" y="0"/>
                <wp:positionH relativeFrom="column">
                  <wp:posOffset>2933700</wp:posOffset>
                </wp:positionH>
                <wp:positionV relativeFrom="paragraph">
                  <wp:posOffset>10795</wp:posOffset>
                </wp:positionV>
                <wp:extent cx="3237865" cy="1323975"/>
                <wp:effectExtent l="0" t="0" r="635" b="9525"/>
                <wp:wrapNone/>
                <wp:docPr id="2" name="Text Box 2"/>
                <wp:cNvGraphicFramePr/>
                <a:graphic xmlns:a="http://schemas.openxmlformats.org/drawingml/2006/main">
                  <a:graphicData uri="http://schemas.microsoft.com/office/word/2010/wordprocessingShape">
                    <wps:wsp>
                      <wps:cNvSpPr txBox="1"/>
                      <wps:spPr>
                        <a:xfrm>
                          <a:off x="0" y="0"/>
                          <a:ext cx="3237865" cy="1323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718D" w:rsidRDefault="0017718D" w:rsidP="0017718D">
                            <w:pPr>
                              <w:spacing w:after="120"/>
                            </w:pPr>
                            <w:r>
                              <w:t xml:space="preserve">Date: </w:t>
                            </w:r>
                            <w:r w:rsidR="00C74920">
                              <w:t>24</w:t>
                            </w:r>
                            <w:r w:rsidR="00C74920" w:rsidRPr="00C74920">
                              <w:rPr>
                                <w:vertAlign w:val="superscript"/>
                              </w:rPr>
                              <w:t>th</w:t>
                            </w:r>
                            <w:r w:rsidR="00C74920">
                              <w:t xml:space="preserve"> March 2017</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C74920">
                              <w:t>app/17</w:t>
                            </w:r>
                          </w:p>
                          <w:p w:rsidR="0017718D" w:rsidRDefault="0017718D" w:rsidP="0017718D">
                            <w:pPr>
                              <w:spacing w:after="120"/>
                            </w:pPr>
                            <w:r>
                              <w:t>Your reference:</w:t>
                            </w:r>
                            <w:r w:rsidR="00755521">
                              <w:t xml:space="preserve"> </w:t>
                            </w:r>
                            <w:r w:rsidR="00C74920">
                              <w:t>APP/16/01237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92D3F6" id="Text Box 2" o:spid="_x0000_s1027" type="#_x0000_t202" style="position:absolute;margin-left:231pt;margin-top:.85pt;width:254.95pt;height:104.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" fillcolor="white [3201]" stroked="f" strokeweight=".5pt">
                <v:textbox>
                  <w:txbxContent>
                    <w:p w:rsidR="0017718D" w:rsidRDefault="0017718D" w:rsidP="0017718D">
                      <w:pPr>
                        <w:spacing w:after="120"/>
                      </w:pPr>
                      <w:r>
                        <w:t xml:space="preserve">Date: </w:t>
                      </w:r>
                      <w:r w:rsidR="00C74920">
                        <w:t>24</w:t>
                      </w:r>
                      <w:r w:rsidR="00C74920" w:rsidRPr="00C74920">
                        <w:rPr>
                          <w:vertAlign w:val="superscript"/>
                        </w:rPr>
                        <w:t>th</w:t>
                      </w:r>
                      <w:r w:rsidR="00C74920">
                        <w:t xml:space="preserve"> March 2017</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C74920">
                        <w:t>app/17</w:t>
                      </w:r>
                    </w:p>
                    <w:p w:rsidR="0017718D" w:rsidRDefault="0017718D" w:rsidP="0017718D">
                      <w:pPr>
                        <w:spacing w:after="120"/>
                      </w:pPr>
                      <w:r>
                        <w:t>Your reference:</w:t>
                      </w:r>
                      <w:r w:rsidR="00755521">
                        <w:t xml:space="preserve"> </w:t>
                      </w:r>
                      <w:r w:rsidR="00C74920">
                        <w:t>APP/16/01237</w:t>
                      </w:r>
                    </w:p>
                  </w:txbxContent>
                </v:textbox>
              </v:shape>
            </w:pict>
          </mc:Fallback>
        </mc:AlternateContent>
      </w:r>
    </w:p>
    <w:p w:rsidR="009E664A" w:rsidRDefault="009E664A" w:rsidP="00DF7F42"/>
    <w:p w:rsidR="009E664A" w:rsidRDefault="009E664A" w:rsidP="00DF7F42"/>
    <w:p w:rsidR="009E664A" w:rsidRDefault="009E664A" w:rsidP="00DF7F42"/>
    <w:p w:rsidR="00C719EE" w:rsidRDefault="00C719EE" w:rsidP="00DF7F42"/>
    <w:p w:rsidR="009E664A" w:rsidRDefault="009E664A" w:rsidP="00DF7F42"/>
    <w:p w:rsidR="009E664A" w:rsidRDefault="009E664A" w:rsidP="00DF7F42"/>
    <w:p w:rsidR="009E664A" w:rsidRDefault="009E664A" w:rsidP="00DF7F42"/>
    <w:p w:rsidR="009E664A" w:rsidRDefault="009E664A" w:rsidP="00DF7F42"/>
    <w:p w:rsidR="00BB302F" w:rsidRPr="00BB302F" w:rsidRDefault="00BB302F" w:rsidP="00BB302F">
      <w:pPr>
        <w:ind w:left="-907"/>
      </w:pPr>
      <w:r w:rsidRPr="00BB302F">
        <w:t>Dear Mr. Oliver,</w:t>
      </w:r>
    </w:p>
    <w:p w:rsidR="00BB302F" w:rsidRPr="00BB302F" w:rsidRDefault="00BB302F" w:rsidP="00BB302F">
      <w:pPr>
        <w:ind w:left="-907"/>
      </w:pPr>
    </w:p>
    <w:p w:rsidR="00BB302F" w:rsidRPr="00BB302F" w:rsidRDefault="00BB302F" w:rsidP="00BB302F">
      <w:pPr>
        <w:ind w:left="-907"/>
      </w:pPr>
      <w:r w:rsidRPr="00BB302F">
        <w:rPr>
          <w:b/>
          <w:u w:val="single"/>
        </w:rPr>
        <w:t>MILL RYTHE HOLIDAY VILLAGE, 16 HAVANT ROAD, HAYLING ISLAND,</w:t>
      </w:r>
      <w:r w:rsidR="00C74920">
        <w:rPr>
          <w:b/>
          <w:u w:val="single"/>
        </w:rPr>
        <w:t xml:space="preserve"> PO11 </w:t>
      </w:r>
      <w:r w:rsidRPr="00BB302F">
        <w:rPr>
          <w:b/>
          <w:u w:val="single"/>
        </w:rPr>
        <w:t>0PB</w:t>
      </w:r>
    </w:p>
    <w:p w:rsidR="00BB302F" w:rsidRPr="00BB302F" w:rsidRDefault="00BB302F" w:rsidP="00BB302F">
      <w:pPr>
        <w:ind w:left="-907"/>
      </w:pPr>
    </w:p>
    <w:p w:rsidR="00BB302F" w:rsidRPr="00BB302F" w:rsidRDefault="00BB302F" w:rsidP="00BB302F">
      <w:pPr>
        <w:ind w:left="-907"/>
      </w:pPr>
      <w:r w:rsidRPr="00BB302F">
        <w:t>Thank you for your letter of the 15</w:t>
      </w:r>
      <w:r w:rsidRPr="00BB302F">
        <w:rPr>
          <w:vertAlign w:val="superscript"/>
        </w:rPr>
        <w:t>th</w:t>
      </w:r>
      <w:r w:rsidRPr="00BB302F">
        <w:t xml:space="preserve"> March 2017 and the opportunity to comment upon the application. Having considered the application I have the following comments to make with reference to crime prevention.</w:t>
      </w:r>
    </w:p>
    <w:p w:rsidR="00BB302F" w:rsidRPr="00BB302F" w:rsidRDefault="00BB302F" w:rsidP="00BB302F">
      <w:pPr>
        <w:ind w:left="-907"/>
      </w:pPr>
    </w:p>
    <w:p w:rsidR="00BB302F" w:rsidRPr="00BB302F" w:rsidRDefault="00BB302F" w:rsidP="00BB302F">
      <w:pPr>
        <w:ind w:left="-907"/>
      </w:pPr>
      <w:r w:rsidRPr="00BB302F">
        <w:t>To provide for the safety and security of residents and visitors lighting should conform to the relevant sections of BS 5489:2013.</w:t>
      </w:r>
    </w:p>
    <w:p w:rsidR="00BB302F" w:rsidRPr="00BB302F" w:rsidRDefault="00BB302F" w:rsidP="00BB302F">
      <w:pPr>
        <w:ind w:left="-907"/>
      </w:pPr>
    </w:p>
    <w:p w:rsidR="00BB302F" w:rsidRPr="00BB302F" w:rsidRDefault="00BB302F" w:rsidP="00BB302F">
      <w:pPr>
        <w:ind w:left="-907"/>
      </w:pPr>
      <w:r w:rsidRPr="00BB302F">
        <w:t xml:space="preserve">I would remind the developer that </w:t>
      </w:r>
      <w:r w:rsidR="00441CAE">
        <w:t xml:space="preserve">the </w:t>
      </w:r>
      <w:bookmarkStart w:id="0" w:name="_GoBack"/>
      <w:bookmarkEnd w:id="0"/>
      <w:r w:rsidRPr="00BB302F">
        <w:t>relevant sections of approved document Q may apply to the staff caravans and possibly the holiday caravans.</w:t>
      </w:r>
    </w:p>
    <w:p w:rsidR="00BB302F" w:rsidRPr="00BB302F" w:rsidRDefault="00BB302F" w:rsidP="00BB302F">
      <w:pPr>
        <w:ind w:left="-907"/>
      </w:pPr>
    </w:p>
    <w:p w:rsidR="00BB302F" w:rsidRPr="00BB302F" w:rsidRDefault="00BB302F" w:rsidP="00BB302F">
      <w:pPr>
        <w:ind w:left="-907"/>
      </w:pPr>
      <w:r w:rsidRPr="00BB302F">
        <w:t>If I can be of any further assistance please do not hesitate to contact me.</w:t>
      </w:r>
    </w:p>
    <w:p w:rsidR="00BB302F" w:rsidRPr="00BB302F" w:rsidRDefault="00BB302F" w:rsidP="00BB302F">
      <w:pPr>
        <w:ind w:left="-907"/>
      </w:pPr>
    </w:p>
    <w:p w:rsidR="00BB302F" w:rsidRPr="00BB302F" w:rsidRDefault="00BB302F" w:rsidP="00BB302F">
      <w:pPr>
        <w:ind w:left="-907"/>
      </w:pPr>
      <w:r w:rsidRPr="00BB302F">
        <w:t>Yours sincerely,</w:t>
      </w:r>
    </w:p>
    <w:p w:rsidR="00BB302F" w:rsidRPr="00BB302F" w:rsidRDefault="00BB302F" w:rsidP="00BB302F">
      <w:pPr>
        <w:ind w:left="-907"/>
      </w:pPr>
    </w:p>
    <w:p w:rsidR="00BB302F" w:rsidRPr="00BB302F" w:rsidRDefault="00BB302F" w:rsidP="00BB302F">
      <w:pPr>
        <w:ind w:left="-907"/>
      </w:pPr>
    </w:p>
    <w:p w:rsidR="00BB302F" w:rsidRPr="00BB302F" w:rsidRDefault="00BB302F" w:rsidP="00BB302F">
      <w:pPr>
        <w:ind w:left="-907"/>
      </w:pPr>
      <w:r w:rsidRPr="00BB302F">
        <w:t>S York</w:t>
      </w:r>
    </w:p>
    <w:p w:rsidR="00BB302F" w:rsidRPr="00BB302F" w:rsidRDefault="00BB302F" w:rsidP="00BB302F">
      <w:pPr>
        <w:ind w:left="-907"/>
      </w:pPr>
      <w:r w:rsidRPr="00BB302F">
        <w:t>Crime Prevention Design Advisor</w:t>
      </w:r>
    </w:p>
    <w:p w:rsidR="00BB302F" w:rsidRPr="00BB302F" w:rsidRDefault="00BB302F" w:rsidP="00BB302F">
      <w:pPr>
        <w:ind w:left="-907"/>
      </w:pPr>
    </w:p>
    <w:p w:rsidR="00BB302F" w:rsidRPr="00BB302F" w:rsidRDefault="00BB302F" w:rsidP="00BB302F">
      <w:pPr>
        <w:ind w:left="-907"/>
        <w:rPr>
          <w:b/>
          <w:bCs/>
          <w:i/>
          <w:iCs/>
        </w:rPr>
      </w:pPr>
      <w:r w:rsidRPr="00BB302F">
        <w:rPr>
          <w:b/>
          <w:bCs/>
          <w:i/>
          <w:iCs/>
        </w:rPr>
        <w:t>DISCLAIMER</w:t>
      </w:r>
    </w:p>
    <w:p w:rsidR="00BB302F" w:rsidRPr="00BB302F" w:rsidRDefault="00BB302F" w:rsidP="00BB302F">
      <w:pPr>
        <w:ind w:left="-907"/>
        <w:rPr>
          <w:b/>
          <w:bCs/>
          <w:i/>
          <w:iCs/>
        </w:rPr>
      </w:pPr>
      <w:r w:rsidRPr="00BB302F">
        <w:rPr>
          <w:b/>
          <w:bCs/>
          <w:i/>
          <w:iCs/>
        </w:rPr>
        <w:t>This survey is based on information supplied by yourself and the current crime trends. I can only give a view on what measures might reduce the risk of crime and there can be no guarantee that the measures will prevent crime. The advice is given free with no intention of creating a contract. Neither the Home Office or the Police and Crime Commissioner for Hampshire take any other legal responsibility for the advice given.</w:t>
      </w:r>
    </w:p>
    <w:p w:rsidR="00BB302F" w:rsidRPr="00BB302F" w:rsidRDefault="00BB302F" w:rsidP="00BB302F">
      <w:pPr>
        <w:ind w:left="-907"/>
      </w:pPr>
    </w:p>
    <w:p w:rsidR="004913F6" w:rsidRPr="001B574F" w:rsidRDefault="004913F6" w:rsidP="001B574F">
      <w:pPr>
        <w:ind w:left="-907"/>
      </w:pPr>
    </w:p>
    <w:sectPr w:rsidR="004913F6" w:rsidRPr="001B574F" w:rsidSect="00841016">
      <w:headerReference w:type="default" r:id="rId7"/>
      <w:footerReference w:type="default" r:id="rId8"/>
      <w:pgSz w:w="11909" w:h="16834" w:code="9"/>
      <w:pgMar w:top="1440" w:right="1800" w:bottom="1440" w:left="1800" w:header="57"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D3B" w:rsidRDefault="007B2D3B" w:rsidP="007B2D3B">
      <w:r>
        <w:separator/>
      </w:r>
    </w:p>
  </w:endnote>
  <w:endnote w:type="continuationSeparator" w:id="0">
    <w:p w:rsidR="007B2D3B" w:rsidRDefault="007B2D3B" w:rsidP="007B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6AB" w:rsidRDefault="005436AB" w:rsidP="00A56028">
    <w:pPr>
      <w:pStyle w:val="Footer"/>
      <w:ind w:left="-907"/>
      <w:rPr>
        <w:noProof/>
      </w:rPr>
    </w:pPr>
  </w:p>
  <w:p w:rsidR="005436AB" w:rsidRDefault="005436AB" w:rsidP="00A56028">
    <w:pPr>
      <w:pStyle w:val="Footer"/>
      <w:ind w:left="-907"/>
      <w:rPr>
        <w:noProof/>
      </w:rPr>
    </w:pPr>
  </w:p>
  <w:p w:rsidR="00A56028" w:rsidRDefault="00A56028" w:rsidP="00A56028">
    <w:pPr>
      <w:pStyle w:val="Footer"/>
      <w:ind w:left="-907"/>
      <w:rPr>
        <w:noProof/>
      </w:rPr>
    </w:pPr>
    <w:r>
      <w:rPr>
        <w:noProof/>
      </w:rPr>
      <w:drawing>
        <wp:anchor distT="0" distB="0" distL="114300" distR="114300" simplePos="0" relativeHeight="251660288" behindDoc="1" locked="0" layoutInCell="1" allowOverlap="1">
          <wp:simplePos x="0" y="0"/>
          <wp:positionH relativeFrom="column">
            <wp:posOffset>-1133475</wp:posOffset>
          </wp:positionH>
          <wp:positionV relativeFrom="paragraph">
            <wp:posOffset>-812165</wp:posOffset>
          </wp:positionV>
          <wp:extent cx="7486650" cy="165925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6176"/>
                  <a:stretch/>
                </pic:blipFill>
                <pic:spPr bwMode="auto">
                  <a:xfrm>
                    <a:off x="0" y="0"/>
                    <a:ext cx="7486650" cy="1659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A56028" w:rsidRDefault="00A56028" w:rsidP="00A56028">
    <w:pPr>
      <w:pStyle w:val="Footer"/>
      <w:ind w:left="-907"/>
      <w:rPr>
        <w:noProof/>
      </w:rPr>
    </w:pPr>
  </w:p>
  <w:p w:rsidR="00A56028" w:rsidRDefault="00A56028" w:rsidP="00A56028">
    <w:pPr>
      <w:pStyle w:val="Footer"/>
      <w:ind w:left="-907"/>
      <w:rPr>
        <w:noProof/>
      </w:rPr>
    </w:pPr>
  </w:p>
  <w:p w:rsidR="00F449DA" w:rsidRPr="00F449DA" w:rsidRDefault="00A56028" w:rsidP="00A56028">
    <w:pPr>
      <w:pStyle w:val="Footer"/>
      <w:ind w:left="-907"/>
      <w:rPr>
        <w:noProof/>
      </w:rPr>
    </w:pPr>
    <w:r>
      <w:rPr>
        <w:noProof/>
      </w:rPr>
      <w:t>P</w:t>
    </w:r>
    <w:r w:rsidR="00F449DA" w:rsidRPr="00F449DA">
      <w:rPr>
        <w:noProof/>
      </w:rPr>
      <w:t xml:space="preserve">age </w:t>
    </w:r>
    <w:r w:rsidR="00F449DA" w:rsidRPr="00F449DA">
      <w:rPr>
        <w:noProof/>
      </w:rPr>
      <w:fldChar w:fldCharType="begin"/>
    </w:r>
    <w:r w:rsidR="00F449DA" w:rsidRPr="00F449DA">
      <w:rPr>
        <w:noProof/>
      </w:rPr>
      <w:instrText xml:space="preserve"> PAGE  \* Arabic  \* MERGEFORMAT </w:instrText>
    </w:r>
    <w:r w:rsidR="00F449DA" w:rsidRPr="00F449DA">
      <w:rPr>
        <w:noProof/>
      </w:rPr>
      <w:fldChar w:fldCharType="separate"/>
    </w:r>
    <w:r w:rsidR="00441CAE">
      <w:rPr>
        <w:noProof/>
      </w:rPr>
      <w:t>1</w:t>
    </w:r>
    <w:r w:rsidR="00F449DA" w:rsidRPr="00F449DA">
      <w:rPr>
        <w:noProof/>
      </w:rPr>
      <w:fldChar w:fldCharType="end"/>
    </w:r>
    <w:r w:rsidR="00F449DA" w:rsidRPr="00F449DA">
      <w:rPr>
        <w:noProof/>
      </w:rPr>
      <w:t xml:space="preserve"> of </w:t>
    </w:r>
    <w:r w:rsidR="00F449DA" w:rsidRPr="00F449DA">
      <w:rPr>
        <w:noProof/>
      </w:rPr>
      <w:fldChar w:fldCharType="begin"/>
    </w:r>
    <w:r w:rsidR="00F449DA" w:rsidRPr="00F449DA">
      <w:rPr>
        <w:noProof/>
      </w:rPr>
      <w:instrText xml:space="preserve"> NUMPAGES  \* Arabic  \* MERGEFORMAT </w:instrText>
    </w:r>
    <w:r w:rsidR="00F449DA" w:rsidRPr="00F449DA">
      <w:rPr>
        <w:noProof/>
      </w:rPr>
      <w:fldChar w:fldCharType="separate"/>
    </w:r>
    <w:r w:rsidR="00441CAE">
      <w:rPr>
        <w:noProof/>
      </w:rPr>
      <w:t>1</w:t>
    </w:r>
    <w:r w:rsidR="00F449DA" w:rsidRPr="00F449DA">
      <w:rPr>
        <w:noProof/>
      </w:rPr>
      <w:fldChar w:fldCharType="end"/>
    </w:r>
  </w:p>
  <w:p w:rsidR="00841016" w:rsidRDefault="00841016" w:rsidP="00F449DA">
    <w:pPr>
      <w:pStyle w:val="Footer"/>
      <w:ind w:left="-90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D3B" w:rsidRDefault="007B2D3B" w:rsidP="007B2D3B">
      <w:r>
        <w:separator/>
      </w:r>
    </w:p>
  </w:footnote>
  <w:footnote w:type="continuationSeparator" w:id="0">
    <w:p w:rsidR="007B2D3B" w:rsidRDefault="007B2D3B" w:rsidP="007B2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D3B" w:rsidRDefault="001102F9" w:rsidP="00E1334C">
    <w:pPr>
      <w:pStyle w:val="Header"/>
      <w:spacing w:before="100" w:beforeAutospacing="1" w:after="100" w:afterAutospacing="1"/>
      <w:ind w:left="-1077"/>
    </w:pPr>
    <w:r>
      <w:rPr>
        <w:noProof/>
      </w:rPr>
      <mc:AlternateContent>
        <mc:Choice Requires="wps">
          <w:drawing>
            <wp:anchor distT="0" distB="0" distL="114300" distR="114300" simplePos="0" relativeHeight="251659264" behindDoc="0" locked="0" layoutInCell="1" allowOverlap="1" wp14:anchorId="48A78E08" wp14:editId="5F00A045">
              <wp:simplePos x="0" y="0"/>
              <wp:positionH relativeFrom="column">
                <wp:posOffset>2943225</wp:posOffset>
              </wp:positionH>
              <wp:positionV relativeFrom="paragraph">
                <wp:posOffset>49530</wp:posOffset>
              </wp:positionV>
              <wp:extent cx="3295650" cy="1143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3295650" cy="1143000"/>
                      </a:xfrm>
                      <a:prstGeom prst="rect">
                        <a:avLst/>
                      </a:prstGeom>
                      <a:solidFill>
                        <a:sysClr val="window" lastClr="FFFFFF"/>
                      </a:solidFill>
                      <a:ln w="6350">
                        <a:noFill/>
                      </a:ln>
                      <a:effectLst/>
                    </wps:spPr>
                    <wps:txb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A78E08" id="_x0000_t202" coordsize="21600,21600" o:spt="202" path="m,l,21600r21600,l21600,xe">
              <v:stroke joinstyle="miter"/>
              <v:path gradientshapeok="t" o:connecttype="rect"/>
            </v:shapetype>
            <v:shape id="Text Box 5" o:spid="_x0000_s1028" type="#_x0000_t202" style="position:absolute;left:0;text-align:left;margin-left:231.75pt;margin-top:3.9pt;width:259.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" fillcolor="window" stroked="f" strokeweight=".5pt">
              <v:textbo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v:textbox>
            </v:shape>
          </w:pict>
        </mc:Fallback>
      </mc:AlternateContent>
    </w:r>
    <w:r w:rsidR="007B2D3B">
      <w:rPr>
        <w:noProof/>
      </w:rPr>
      <w:drawing>
        <wp:inline distT="0" distB="0" distL="0" distR="0" wp14:anchorId="4805135C" wp14:editId="05C48C83">
          <wp:extent cx="2990850" cy="99039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1714" cy="1003930"/>
                  </a:xfrm>
                  <a:prstGeom prst="rect">
                    <a:avLst/>
                  </a:prstGeom>
                  <a:noFill/>
                </pic:spPr>
              </pic:pic>
            </a:graphicData>
          </a:graphic>
        </wp:inline>
      </w:drawing>
    </w:r>
    <w:r w:rsidR="007B2D3B">
      <w:ptab w:relativeTo="margin" w:alignment="right" w:leader="none"/>
    </w:r>
  </w:p>
  <w:p w:rsidR="007B2D3B" w:rsidRDefault="007B2D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E2CA9"/>
    <w:multiLevelType w:val="hybridMultilevel"/>
    <w:tmpl w:val="5BA409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183F66"/>
    <w:multiLevelType w:val="hybridMultilevel"/>
    <w:tmpl w:val="11123A52"/>
    <w:lvl w:ilvl="0" w:tplc="4994FF74">
      <w:start w:val="1"/>
      <w:numFmt w:val="decimal"/>
      <w:lvlRestart w:val="0"/>
      <w:pStyle w:val="Number"/>
      <w:lvlText w:val="%1."/>
      <w:lvlJc w:val="left"/>
      <w:pPr>
        <w:tabs>
          <w:tab w:val="num" w:pos="432"/>
        </w:tabs>
        <w:ind w:left="432" w:hanging="43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49639E"/>
    <w:multiLevelType w:val="hybridMultilevel"/>
    <w:tmpl w:val="DAB4E32E"/>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2"/>
  </w:num>
  <w:num w:numId="6">
    <w:abstractNumId w:val="1"/>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3B"/>
    <w:rsid w:val="000947AB"/>
    <w:rsid w:val="001102F9"/>
    <w:rsid w:val="00154F5D"/>
    <w:rsid w:val="0017718D"/>
    <w:rsid w:val="001B574F"/>
    <w:rsid w:val="002B24BC"/>
    <w:rsid w:val="002B6A17"/>
    <w:rsid w:val="00376E80"/>
    <w:rsid w:val="00441CAE"/>
    <w:rsid w:val="004913F6"/>
    <w:rsid w:val="005436AB"/>
    <w:rsid w:val="00557031"/>
    <w:rsid w:val="005B6FC0"/>
    <w:rsid w:val="00755521"/>
    <w:rsid w:val="007B2D3B"/>
    <w:rsid w:val="00841016"/>
    <w:rsid w:val="00997052"/>
    <w:rsid w:val="009E664A"/>
    <w:rsid w:val="00A56028"/>
    <w:rsid w:val="00AD1DA5"/>
    <w:rsid w:val="00B9296C"/>
    <w:rsid w:val="00BB302F"/>
    <w:rsid w:val="00C35122"/>
    <w:rsid w:val="00C719EE"/>
    <w:rsid w:val="00C74920"/>
    <w:rsid w:val="00DC137F"/>
    <w:rsid w:val="00DD5549"/>
    <w:rsid w:val="00DF7F42"/>
    <w:rsid w:val="00E1334C"/>
    <w:rsid w:val="00F44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chartTrackingRefBased/>
  <w15:docId w15:val="{7832C033-B856-4508-9219-14080E29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pPr>
      <w:numPr>
        <w:numId w:val="5"/>
      </w:numPr>
    </w:pPr>
  </w:style>
  <w:style w:type="paragraph" w:customStyle="1" w:styleId="Number">
    <w:name w:val="Number"/>
    <w:basedOn w:val="Normal"/>
    <w:pPr>
      <w:numPr>
        <w:numId w:val="7"/>
      </w:numPr>
    </w:pPr>
  </w:style>
  <w:style w:type="paragraph" w:styleId="Header">
    <w:name w:val="header"/>
    <w:basedOn w:val="Normal"/>
    <w:link w:val="HeaderChar"/>
    <w:uiPriority w:val="99"/>
    <w:unhideWhenUsed/>
    <w:rsid w:val="007B2D3B"/>
    <w:pPr>
      <w:tabs>
        <w:tab w:val="center" w:pos="4513"/>
        <w:tab w:val="right" w:pos="9026"/>
      </w:tabs>
    </w:pPr>
  </w:style>
  <w:style w:type="character" w:customStyle="1" w:styleId="HeaderChar">
    <w:name w:val="Header Char"/>
    <w:basedOn w:val="DefaultParagraphFont"/>
    <w:link w:val="Header"/>
    <w:uiPriority w:val="99"/>
    <w:rsid w:val="007B2D3B"/>
  </w:style>
  <w:style w:type="paragraph" w:styleId="Footer">
    <w:name w:val="footer"/>
    <w:basedOn w:val="Normal"/>
    <w:link w:val="FooterChar"/>
    <w:uiPriority w:val="99"/>
    <w:unhideWhenUsed/>
    <w:rsid w:val="007B2D3B"/>
    <w:pPr>
      <w:tabs>
        <w:tab w:val="center" w:pos="4513"/>
        <w:tab w:val="right" w:pos="9026"/>
      </w:tabs>
    </w:pPr>
  </w:style>
  <w:style w:type="character" w:customStyle="1" w:styleId="FooterChar">
    <w:name w:val="Footer Char"/>
    <w:basedOn w:val="DefaultParagraphFont"/>
    <w:link w:val="Footer"/>
    <w:uiPriority w:val="99"/>
    <w:rsid w:val="007B2D3B"/>
  </w:style>
  <w:style w:type="paragraph" w:styleId="BalloonText">
    <w:name w:val="Balloon Text"/>
    <w:basedOn w:val="Normal"/>
    <w:link w:val="BalloonTextChar"/>
    <w:uiPriority w:val="99"/>
    <w:semiHidden/>
    <w:unhideWhenUsed/>
    <w:rsid w:val="00154F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4398390F</Template>
  <TotalTime>3</TotalTime>
  <Pages>1</Pages>
  <Words>191</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Hampshire Constabulary</Company>
  <LinksUpToDate>false</LinksUpToDate>
  <CharactersWithSpaces>1162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Stuart</dc:creator>
  <cp:keywords/>
  <dc:description/>
  <cp:lastModifiedBy>York, Stuart</cp:lastModifiedBy>
  <cp:revision>4</cp:revision>
  <cp:lastPrinted>2016-10-21T10:03:00Z</cp:lastPrinted>
  <dcterms:created xsi:type="dcterms:W3CDTF">2017-03-24T09:16:00Z</dcterms:created>
  <dcterms:modified xsi:type="dcterms:W3CDTF">2017-03-24T09:19:00Z</dcterms:modified>
</cp:coreProperties>
</file>