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0C418" w14:textId="77777777" w:rsidR="00125527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North Elevation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South Elevation</w:t>
      </w:r>
    </w:p>
    <w:p w14:paraId="20AF8D62" w14:textId="77777777" w:rsidR="00125527" w:rsidRDefault="00000000"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9CFB914" wp14:editId="00FBEAE4">
            <wp:simplePos x="0" y="0"/>
            <wp:positionH relativeFrom="column">
              <wp:posOffset>4538981</wp:posOffset>
            </wp:positionH>
            <wp:positionV relativeFrom="paragraph">
              <wp:posOffset>9528</wp:posOffset>
            </wp:positionV>
            <wp:extent cx="3983647" cy="5311136"/>
            <wp:effectExtent l="0" t="0" r="0" b="3814"/>
            <wp:wrapNone/>
            <wp:docPr id="677534237" name="Picture 5" descr="A car parked in front of a hous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3647" cy="53111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B6EF043" wp14:editId="4A042676">
            <wp:extent cx="3988009" cy="5316952"/>
            <wp:effectExtent l="0" t="0" r="0" b="0"/>
            <wp:docPr id="1843458613" name="Picture 3" descr="A brick house with a window and garbage can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8009" cy="53169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125527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4E42D" w14:textId="77777777" w:rsidR="0057791F" w:rsidRDefault="0057791F">
      <w:pPr>
        <w:spacing w:after="0" w:line="240" w:lineRule="auto"/>
      </w:pPr>
      <w:r>
        <w:separator/>
      </w:r>
    </w:p>
  </w:endnote>
  <w:endnote w:type="continuationSeparator" w:id="0">
    <w:p w14:paraId="78FD6EDE" w14:textId="77777777" w:rsidR="0057791F" w:rsidRDefault="0057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6E2E6" w14:textId="77777777" w:rsidR="0057791F" w:rsidRDefault="0057791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5A0342" w14:textId="77777777" w:rsidR="0057791F" w:rsidRDefault="0057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25527"/>
    <w:rsid w:val="00125527"/>
    <w:rsid w:val="0057791F"/>
    <w:rsid w:val="00927684"/>
    <w:rsid w:val="00BC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063DF"/>
  <w15:docId w15:val="{423C88E0-0A07-432B-B32D-6DA6B98F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2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Fox, Jennie</dc:creator>
  <dc:description/>
  <cp:lastModifiedBy>Fox, Jennie</cp:lastModifiedBy>
  <cp:revision>2</cp:revision>
  <dcterms:created xsi:type="dcterms:W3CDTF">2025-10-30T07:46:00Z</dcterms:created>
  <dcterms:modified xsi:type="dcterms:W3CDTF">2025-10-30T07:46:00Z</dcterms:modified>
</cp:coreProperties>
</file>